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08DD" w:rsidRPr="000808DD" w:rsidRDefault="00726FC0" w:rsidP="00405DC8">
      <w:pPr>
        <w:ind w:right="361"/>
        <w:rPr>
          <w:lang w:eastAsia="de-DE"/>
        </w:rPr>
      </w:pPr>
      <w:r>
        <w:rPr>
          <w:noProof/>
        </w:rPr>
        <w:drawing>
          <wp:inline distT="0" distB="0" distL="0" distR="0" wp14:anchorId="421C2A83" wp14:editId="73A2CA86">
            <wp:extent cx="5900420" cy="3317875"/>
            <wp:effectExtent l="0" t="0" r="508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00420" cy="3317875"/>
                    </a:xfrm>
                    <a:prstGeom prst="rect">
                      <a:avLst/>
                    </a:prstGeom>
                  </pic:spPr>
                </pic:pic>
              </a:graphicData>
            </a:graphic>
          </wp:inline>
        </w:drawing>
      </w:r>
    </w:p>
    <w:p w:rsidR="00880462" w:rsidRDefault="00880462" w:rsidP="00405DC8">
      <w:pPr>
        <w:ind w:right="361"/>
        <w:rPr>
          <w:rFonts w:ascii="Museo 300" w:hAnsi="Museo 300"/>
          <w:noProof/>
          <w:sz w:val="46"/>
          <w:szCs w:val="46"/>
          <w:lang w:eastAsia="de-DE"/>
        </w:rPr>
      </w:pPr>
    </w:p>
    <w:p w:rsidR="00B80064" w:rsidRDefault="00B80064" w:rsidP="00405DC8">
      <w:pPr>
        <w:ind w:right="361"/>
        <w:rPr>
          <w:rFonts w:ascii="Museo 300" w:hAnsi="Museo 300"/>
          <w:noProof/>
          <w:sz w:val="46"/>
          <w:szCs w:val="46"/>
          <w:lang w:eastAsia="de-DE"/>
        </w:rPr>
      </w:pPr>
      <w:r>
        <w:rPr>
          <w:rFonts w:ascii="Museo 300" w:hAnsi="Museo 300"/>
          <w:noProof/>
          <w:sz w:val="46"/>
          <w:szCs w:val="46"/>
          <w:lang w:eastAsia="de-DE"/>
        </w:rPr>
        <w:t>Wetten, dass es Gott gibt?</w:t>
      </w:r>
    </w:p>
    <w:p w:rsidR="00CA59F8" w:rsidRDefault="00880462" w:rsidP="00405DC8">
      <w:pPr>
        <w:ind w:right="361"/>
        <w:rPr>
          <w:rFonts w:ascii="Museo 300" w:hAnsi="Museo 300"/>
          <w:noProof/>
          <w:sz w:val="46"/>
          <w:szCs w:val="46"/>
          <w:lang w:eastAsia="de-DE"/>
        </w:rPr>
      </w:pPr>
      <w:r>
        <w:rPr>
          <w:rFonts w:ascii="Museo 300" w:hAnsi="Museo 300"/>
          <w:noProof/>
          <w:sz w:val="46"/>
          <w:szCs w:val="46"/>
          <w:lang w:eastAsia="de-DE"/>
        </w:rPr>
        <w:t>Die 30 Tage-Wette</w:t>
      </w:r>
    </w:p>
    <w:p w:rsidR="003A0756" w:rsidRDefault="003A0756" w:rsidP="00405DC8">
      <w:pPr>
        <w:pStyle w:val="berschrift2"/>
        <w:ind w:right="361"/>
      </w:pPr>
      <w:r w:rsidRPr="002F74E3">
        <w:rPr>
          <w:noProof/>
        </w:rPr>
        <w:drawing>
          <wp:anchor distT="0" distB="0" distL="114300" distR="114300" simplePos="0" relativeHeight="251666432" behindDoc="0" locked="0" layoutInCell="1" allowOverlap="1" wp14:anchorId="0AC53D3B" wp14:editId="4BCAAFDD">
            <wp:simplePos x="0" y="0"/>
            <wp:positionH relativeFrom="column">
              <wp:posOffset>-589742</wp:posOffset>
            </wp:positionH>
            <wp:positionV relativeFrom="paragraph">
              <wp:posOffset>285288</wp:posOffset>
            </wp:positionV>
            <wp:extent cx="415636" cy="415636"/>
            <wp:effectExtent l="0" t="0" r="3810" b="3810"/>
            <wp:wrapNone/>
            <wp:docPr id="25" name="Grafik 25" descr="Fußabdru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ootprint.svg"/>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415636" cy="415636"/>
                    </a:xfrm>
                    <a:prstGeom prst="rect">
                      <a:avLst/>
                    </a:prstGeom>
                  </pic:spPr>
                </pic:pic>
              </a:graphicData>
            </a:graphic>
            <wp14:sizeRelH relativeFrom="margin">
              <wp14:pctWidth>0</wp14:pctWidth>
            </wp14:sizeRelH>
            <wp14:sizeRelV relativeFrom="margin">
              <wp14:pctHeight>0</wp14:pctHeight>
            </wp14:sizeRelV>
          </wp:anchor>
        </w:drawing>
      </w:r>
    </w:p>
    <w:p w:rsidR="00A266E3" w:rsidRDefault="00405DC8" w:rsidP="00405DC8">
      <w:pPr>
        <w:pStyle w:val="berschrift2"/>
        <w:ind w:right="361"/>
      </w:pPr>
      <w:r>
        <w:rPr>
          <w:noProof/>
        </w:rPr>
        <w:drawing>
          <wp:anchor distT="0" distB="0" distL="114300" distR="114300" simplePos="0" relativeHeight="251689984" behindDoc="0" locked="0" layoutInCell="1" allowOverlap="1" wp14:anchorId="351E2B8A">
            <wp:simplePos x="0" y="0"/>
            <wp:positionH relativeFrom="column">
              <wp:posOffset>5899112</wp:posOffset>
            </wp:positionH>
            <wp:positionV relativeFrom="paragraph">
              <wp:posOffset>7807</wp:posOffset>
            </wp:positionV>
            <wp:extent cx="440170" cy="441960"/>
            <wp:effectExtent l="0" t="0" r="0" b="0"/>
            <wp:wrapNone/>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40170" cy="441960"/>
                    </a:xfrm>
                    <a:prstGeom prst="rect">
                      <a:avLst/>
                    </a:prstGeom>
                  </pic:spPr>
                </pic:pic>
              </a:graphicData>
            </a:graphic>
            <wp14:sizeRelH relativeFrom="margin">
              <wp14:pctWidth>0</wp14:pctWidth>
            </wp14:sizeRelH>
            <wp14:sizeRelV relativeFrom="margin">
              <wp14:pctHeight>0</wp14:pctHeight>
            </wp14:sizeRelV>
          </wp:anchor>
        </w:drawing>
      </w:r>
      <w:r w:rsidR="00A266E3">
        <w:t>Einstieg</w:t>
      </w:r>
    </w:p>
    <w:p w:rsidR="00CC0DA4" w:rsidRDefault="00CC0DA4" w:rsidP="00405DC8">
      <w:pPr>
        <w:ind w:right="361"/>
      </w:pPr>
      <w:r>
        <w:t>Ausführliche Vorstellungsrunde</w:t>
      </w:r>
    </w:p>
    <w:p w:rsidR="00CC0DA4" w:rsidRDefault="00CC0DA4" w:rsidP="00405DC8">
      <w:pPr>
        <w:pStyle w:val="Listenabsatz"/>
        <w:numPr>
          <w:ilvl w:val="0"/>
          <w:numId w:val="18"/>
        </w:numPr>
        <w:ind w:right="361"/>
      </w:pPr>
      <w:r>
        <w:t>Ich heiße...</w:t>
      </w:r>
    </w:p>
    <w:p w:rsidR="00CC0DA4" w:rsidRDefault="00CC0DA4" w:rsidP="00405DC8">
      <w:pPr>
        <w:pStyle w:val="Listenabsatz"/>
        <w:numPr>
          <w:ilvl w:val="0"/>
          <w:numId w:val="18"/>
        </w:numPr>
        <w:ind w:right="361"/>
      </w:pPr>
      <w:r>
        <w:t>Das Hobby, mit dem ich am meisten Zeit verbringe...</w:t>
      </w:r>
    </w:p>
    <w:p w:rsidR="00CC0DA4" w:rsidRDefault="00CC0DA4" w:rsidP="00405DC8">
      <w:pPr>
        <w:pStyle w:val="Listenabsatz"/>
        <w:numPr>
          <w:ilvl w:val="0"/>
          <w:numId w:val="18"/>
        </w:numPr>
        <w:ind w:right="361"/>
      </w:pPr>
      <w:r>
        <w:t>Mein Lieblings-Reiseland...</w:t>
      </w:r>
    </w:p>
    <w:p w:rsidR="003A0756" w:rsidRDefault="003A0756" w:rsidP="00405DC8">
      <w:pPr>
        <w:pStyle w:val="berschrift2"/>
        <w:ind w:right="361"/>
      </w:pPr>
    </w:p>
    <w:p w:rsidR="00CC0DA4" w:rsidRDefault="003A0756" w:rsidP="00405DC8">
      <w:pPr>
        <w:pStyle w:val="berschrift2"/>
        <w:ind w:right="361"/>
      </w:pPr>
      <w:r>
        <w:rPr>
          <w:noProof/>
        </w:rPr>
        <w:drawing>
          <wp:anchor distT="0" distB="0" distL="114300" distR="114300" simplePos="0" relativeHeight="251699200" behindDoc="0" locked="0" layoutInCell="1" allowOverlap="1" wp14:anchorId="68403607">
            <wp:simplePos x="0" y="0"/>
            <wp:positionH relativeFrom="column">
              <wp:posOffset>5899150</wp:posOffset>
            </wp:positionH>
            <wp:positionV relativeFrom="paragraph">
              <wp:posOffset>130695</wp:posOffset>
            </wp:positionV>
            <wp:extent cx="409573" cy="411224"/>
            <wp:effectExtent l="0" t="0" r="0" b="8255"/>
            <wp:wrapNone/>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09573" cy="411224"/>
                    </a:xfrm>
                    <a:prstGeom prst="rect">
                      <a:avLst/>
                    </a:prstGeom>
                  </pic:spPr>
                </pic:pic>
              </a:graphicData>
            </a:graphic>
            <wp14:sizeRelH relativeFrom="margin">
              <wp14:pctWidth>0</wp14:pctWidth>
            </wp14:sizeRelH>
            <wp14:sizeRelV relativeFrom="margin">
              <wp14:pctHeight>0</wp14:pctHeight>
            </wp14:sizeRelV>
          </wp:anchor>
        </w:drawing>
      </w:r>
      <w:r w:rsidR="002F74E3" w:rsidRPr="002F74E3">
        <w:rPr>
          <w:noProof/>
        </w:rPr>
        <w:drawing>
          <wp:anchor distT="0" distB="0" distL="114300" distR="114300" simplePos="0" relativeHeight="251658240" behindDoc="0" locked="0" layoutInCell="1" allowOverlap="1" wp14:anchorId="7D58A80A" wp14:editId="4D3382E4">
            <wp:simplePos x="0" y="0"/>
            <wp:positionH relativeFrom="column">
              <wp:posOffset>-623455</wp:posOffset>
            </wp:positionH>
            <wp:positionV relativeFrom="paragraph">
              <wp:posOffset>159385</wp:posOffset>
            </wp:positionV>
            <wp:extent cx="457200" cy="457200"/>
            <wp:effectExtent l="0" t="0" r="0" b="0"/>
            <wp:wrapNone/>
            <wp:docPr id="24" name="Grafik 24" descr="Te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eam.svg"/>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57200" cy="457200"/>
                    </a:xfrm>
                    <a:prstGeom prst="rect">
                      <a:avLst/>
                    </a:prstGeom>
                  </pic:spPr>
                </pic:pic>
              </a:graphicData>
            </a:graphic>
          </wp:anchor>
        </w:drawing>
      </w:r>
      <w:r w:rsidR="00A266E3">
        <w:t>Fragen</w:t>
      </w:r>
    </w:p>
    <w:p w:rsidR="00CC0DA4" w:rsidRDefault="00CC0DA4" w:rsidP="00405DC8">
      <w:pPr>
        <w:ind w:right="361"/>
      </w:pPr>
      <w:r>
        <w:t>Warum bist du heute hier?</w:t>
      </w:r>
    </w:p>
    <w:p w:rsidR="00CC0DA4" w:rsidRDefault="00CC0DA4" w:rsidP="00405DC8">
      <w:pPr>
        <w:ind w:right="361"/>
      </w:pPr>
      <w:r>
        <w:t>Diese Frage ist zum einen an die Teilnehmer gerichtet, dann aber auch an den Hauskreisleiter:</w:t>
      </w:r>
    </w:p>
    <w:p w:rsidR="00CC0DA4" w:rsidRDefault="00CC0DA4" w:rsidP="00405DC8">
      <w:pPr>
        <w:ind w:right="361"/>
      </w:pPr>
      <w:r>
        <w:t>Was motiviert dich, diese Reise 30 Tage lang mit den anderen zu machen?</w:t>
      </w:r>
    </w:p>
    <w:p w:rsidR="00CC0DA4" w:rsidRDefault="00CC0DA4" w:rsidP="00405DC8">
      <w:pPr>
        <w:ind w:right="361"/>
      </w:pPr>
      <w:r>
        <w:t xml:space="preserve"> </w:t>
      </w:r>
    </w:p>
    <w:p w:rsidR="003A0756" w:rsidRDefault="003A0756">
      <w:pPr>
        <w:autoSpaceDE/>
        <w:autoSpaceDN/>
        <w:adjustRightInd/>
        <w:spacing w:after="160" w:line="259" w:lineRule="auto"/>
        <w:jc w:val="left"/>
        <w:rPr>
          <w:rFonts w:cs="SourceSansPro-Bold"/>
          <w:b/>
          <w:bCs/>
          <w:sz w:val="32"/>
          <w:szCs w:val="24"/>
        </w:rPr>
      </w:pPr>
      <w:r>
        <w:br w:type="page"/>
      </w:r>
    </w:p>
    <w:p w:rsidR="00A266E3" w:rsidRDefault="00A266E3" w:rsidP="00405DC8">
      <w:pPr>
        <w:pStyle w:val="berschrift2"/>
        <w:ind w:right="361"/>
      </w:pPr>
      <w:r>
        <w:lastRenderedPageBreak/>
        <w:t>Die Wette</w:t>
      </w:r>
    </w:p>
    <w:p w:rsidR="00CC0DA4" w:rsidRDefault="00CC0DA4" w:rsidP="00405DC8">
      <w:pPr>
        <w:ind w:right="361"/>
      </w:pPr>
      <w:r>
        <w:t>In Anlehnung an Blaise Pascal:</w:t>
      </w:r>
    </w:p>
    <w:p w:rsidR="00CC0DA4" w:rsidRDefault="00CC0DA4" w:rsidP="00405DC8">
      <w:pPr>
        <w:pStyle w:val="Listenabsatz"/>
        <w:numPr>
          <w:ilvl w:val="0"/>
          <w:numId w:val="19"/>
        </w:numPr>
        <w:ind w:right="361"/>
      </w:pPr>
      <w:r>
        <w:t>Was kostet es mich, wenn ich Gott 30 Tage meines Lebens widme?</w:t>
      </w:r>
    </w:p>
    <w:p w:rsidR="00CC0DA4" w:rsidRDefault="00CC0DA4" w:rsidP="00405DC8">
      <w:pPr>
        <w:pStyle w:val="Listenabsatz"/>
        <w:numPr>
          <w:ilvl w:val="0"/>
          <w:numId w:val="19"/>
        </w:numPr>
        <w:ind w:right="361"/>
      </w:pPr>
      <w:r>
        <w:t>Was kann ich gewinnen, wenn Gott in diesen 30 Tagen antwortet?</w:t>
      </w:r>
    </w:p>
    <w:p w:rsidR="00A266E3" w:rsidRDefault="007654A8" w:rsidP="00405DC8">
      <w:pPr>
        <w:ind w:right="361"/>
      </w:pPr>
      <w:r w:rsidRPr="002F74E3">
        <w:rPr>
          <w:noProof/>
        </w:rPr>
        <w:drawing>
          <wp:anchor distT="0" distB="0" distL="114300" distR="114300" simplePos="0" relativeHeight="251671552" behindDoc="0" locked="0" layoutInCell="1" allowOverlap="1" wp14:anchorId="2C5A586C" wp14:editId="20FEEDBE">
            <wp:simplePos x="0" y="0"/>
            <wp:positionH relativeFrom="column">
              <wp:posOffset>-614723</wp:posOffset>
            </wp:positionH>
            <wp:positionV relativeFrom="paragraph">
              <wp:posOffset>128318</wp:posOffset>
            </wp:positionV>
            <wp:extent cx="502920" cy="502920"/>
            <wp:effectExtent l="0" t="0" r="0" b="0"/>
            <wp:wrapNone/>
            <wp:docPr id="26" name="Grafik 26" descr="Klatschende Hä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lappingHands.svg"/>
                    <pic:cNvPicPr/>
                  </pic:nvPicPr>
                  <pic:blipFill>
                    <a:blip r:embed="rId15">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a:off x="0" y="0"/>
                      <a:ext cx="502920" cy="502920"/>
                    </a:xfrm>
                    <a:prstGeom prst="rect">
                      <a:avLst/>
                    </a:prstGeom>
                  </pic:spPr>
                </pic:pic>
              </a:graphicData>
            </a:graphic>
          </wp:anchor>
        </w:drawing>
      </w:r>
    </w:p>
    <w:p w:rsidR="00A266E3" w:rsidRDefault="00405DC8" w:rsidP="00405DC8">
      <w:pPr>
        <w:pStyle w:val="berschrift2"/>
        <w:ind w:right="361"/>
      </w:pPr>
      <w:r>
        <w:rPr>
          <w:noProof/>
        </w:rPr>
        <w:drawing>
          <wp:anchor distT="0" distB="0" distL="114300" distR="114300" simplePos="0" relativeHeight="251678720" behindDoc="0" locked="0" layoutInCell="1" allowOverlap="1" wp14:anchorId="2EC70896">
            <wp:simplePos x="0" y="0"/>
            <wp:positionH relativeFrom="column">
              <wp:posOffset>5900297</wp:posOffset>
            </wp:positionH>
            <wp:positionV relativeFrom="paragraph">
              <wp:posOffset>117918</wp:posOffset>
            </wp:positionV>
            <wp:extent cx="422622" cy="441992"/>
            <wp:effectExtent l="0" t="0" r="0" b="0"/>
            <wp:wrapNone/>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2622" cy="441992"/>
                    </a:xfrm>
                    <a:prstGeom prst="rect">
                      <a:avLst/>
                    </a:prstGeom>
                  </pic:spPr>
                </pic:pic>
              </a:graphicData>
            </a:graphic>
          </wp:anchor>
        </w:drawing>
      </w:r>
      <w:r w:rsidR="00A266E3">
        <w:t>Abschluss</w:t>
      </w:r>
    </w:p>
    <w:p w:rsidR="002F74E3" w:rsidRDefault="002F74E3" w:rsidP="00405DC8">
      <w:pPr>
        <w:ind w:right="361"/>
      </w:pPr>
      <w:r>
        <w:t>Wo habe ich Gott in meinem Leben schon mal erlebt?</w:t>
      </w:r>
    </w:p>
    <w:p w:rsidR="00A266E3" w:rsidRDefault="00A266E3" w:rsidP="00405DC8">
      <w:pPr>
        <w:ind w:right="361"/>
      </w:pPr>
      <w:r>
        <w:t>Habe ich Lust, mich auf dieses Experiment einzulassen?</w:t>
      </w:r>
    </w:p>
    <w:p w:rsidR="00CA59F8" w:rsidRDefault="00CA59F8" w:rsidP="00405DC8">
      <w:pPr>
        <w:ind w:right="361"/>
      </w:pPr>
    </w:p>
    <w:p w:rsidR="00405DC8" w:rsidRDefault="00405DC8" w:rsidP="00405DC8">
      <w:pPr>
        <w:autoSpaceDE/>
        <w:autoSpaceDN/>
        <w:adjustRightInd/>
        <w:spacing w:after="160" w:line="259" w:lineRule="auto"/>
        <w:ind w:right="361"/>
        <w:jc w:val="left"/>
        <w:rPr>
          <w:rFonts w:ascii="Museo 300" w:hAnsi="Museo 300"/>
          <w:noProof/>
          <w:sz w:val="46"/>
          <w:szCs w:val="46"/>
          <w:lang w:eastAsia="de-DE"/>
        </w:rPr>
      </w:pPr>
      <w:r>
        <w:br w:type="page"/>
      </w:r>
    </w:p>
    <w:p w:rsidR="00AA526E" w:rsidRDefault="0077282C" w:rsidP="00405DC8">
      <w:pPr>
        <w:pStyle w:val="berschrift1"/>
        <w:ind w:right="361"/>
        <w:jc w:val="left"/>
      </w:pPr>
      <w:r w:rsidRPr="0077282C">
        <w:lastRenderedPageBreak/>
        <w:t>Ist da jemand, der mich wirklich braucht?</w:t>
      </w:r>
    </w:p>
    <w:p w:rsidR="003C1520" w:rsidRPr="003C1520" w:rsidRDefault="002F74E3" w:rsidP="00405DC8">
      <w:pPr>
        <w:ind w:right="361"/>
        <w:rPr>
          <w:lang w:eastAsia="de-DE"/>
        </w:rPr>
      </w:pPr>
      <w:r w:rsidRPr="002F74E3">
        <w:rPr>
          <w:noProof/>
        </w:rPr>
        <w:drawing>
          <wp:anchor distT="0" distB="0" distL="114300" distR="114300" simplePos="0" relativeHeight="251527168" behindDoc="0" locked="0" layoutInCell="1" allowOverlap="1" wp14:anchorId="2F03FB6A" wp14:editId="46D0D671">
            <wp:simplePos x="0" y="0"/>
            <wp:positionH relativeFrom="column">
              <wp:posOffset>-520816</wp:posOffset>
            </wp:positionH>
            <wp:positionV relativeFrom="paragraph">
              <wp:posOffset>218382</wp:posOffset>
            </wp:positionV>
            <wp:extent cx="387928" cy="387928"/>
            <wp:effectExtent l="0" t="0" r="0" b="0"/>
            <wp:wrapNone/>
            <wp:docPr id="12" name="Grafik 12" descr="Fußabdru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ootprint.svg"/>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389293" cy="389293"/>
                    </a:xfrm>
                    <a:prstGeom prst="rect">
                      <a:avLst/>
                    </a:prstGeom>
                  </pic:spPr>
                </pic:pic>
              </a:graphicData>
            </a:graphic>
            <wp14:sizeRelH relativeFrom="margin">
              <wp14:pctWidth>0</wp14:pctWidth>
            </wp14:sizeRelH>
            <wp14:sizeRelV relativeFrom="margin">
              <wp14:pctHeight>0</wp14:pctHeight>
            </wp14:sizeRelV>
          </wp:anchor>
        </w:drawing>
      </w:r>
    </w:p>
    <w:p w:rsidR="00A266E3" w:rsidRDefault="00405DC8" w:rsidP="00405DC8">
      <w:pPr>
        <w:pStyle w:val="berschrift2"/>
        <w:ind w:right="361"/>
      </w:pPr>
      <w:r w:rsidRPr="00405DC8">
        <w:rPr>
          <w:noProof/>
        </w:rPr>
        <w:drawing>
          <wp:anchor distT="0" distB="0" distL="114300" distR="114300" simplePos="0" relativeHeight="251735040" behindDoc="0" locked="0" layoutInCell="1" allowOverlap="1" wp14:anchorId="1D26140C" wp14:editId="58DBDDFC">
            <wp:simplePos x="0" y="0"/>
            <wp:positionH relativeFrom="column">
              <wp:posOffset>5902325</wp:posOffset>
            </wp:positionH>
            <wp:positionV relativeFrom="paragraph">
              <wp:posOffset>12700</wp:posOffset>
            </wp:positionV>
            <wp:extent cx="422275" cy="441960"/>
            <wp:effectExtent l="0" t="0" r="0" b="0"/>
            <wp:wrapNone/>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2275" cy="441960"/>
                    </a:xfrm>
                    <a:prstGeom prst="rect">
                      <a:avLst/>
                    </a:prstGeom>
                  </pic:spPr>
                </pic:pic>
              </a:graphicData>
            </a:graphic>
          </wp:anchor>
        </w:drawing>
      </w:r>
      <w:r w:rsidR="00A266E3">
        <w:t>Einstieg</w:t>
      </w:r>
    </w:p>
    <w:p w:rsidR="00A266E3" w:rsidRDefault="00A266E3" w:rsidP="00405DC8">
      <w:pPr>
        <w:ind w:right="361"/>
        <w:rPr>
          <w:rFonts w:cs="Calibri"/>
          <w:color w:val="auto"/>
        </w:rPr>
      </w:pPr>
      <w:r>
        <w:t>Wenn du im Lotto gewinnen würdest: Welchen lang gehegten Traum würdest du dir mit dem Geld erfüllen?</w:t>
      </w:r>
    </w:p>
    <w:p w:rsidR="00A266E3" w:rsidRDefault="002F74E3" w:rsidP="00405DC8">
      <w:pPr>
        <w:ind w:right="361"/>
        <w:rPr>
          <w:lang w:eastAsia="de-DE"/>
        </w:rPr>
      </w:pPr>
      <w:r w:rsidRPr="002F74E3">
        <w:rPr>
          <w:noProof/>
        </w:rPr>
        <w:drawing>
          <wp:anchor distT="0" distB="0" distL="114300" distR="114300" simplePos="0" relativeHeight="251534336" behindDoc="0" locked="0" layoutInCell="1" allowOverlap="1" wp14:anchorId="5347A342" wp14:editId="7E4EF3C3">
            <wp:simplePos x="0" y="0"/>
            <wp:positionH relativeFrom="column">
              <wp:posOffset>-447271</wp:posOffset>
            </wp:positionH>
            <wp:positionV relativeFrom="paragraph">
              <wp:posOffset>230390</wp:posOffset>
            </wp:positionV>
            <wp:extent cx="320040" cy="320040"/>
            <wp:effectExtent l="0" t="0" r="3810" b="3810"/>
            <wp:wrapNone/>
            <wp:docPr id="13" name="Grafik 13" descr="Büc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ooks.svg"/>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320040" cy="320040"/>
                    </a:xfrm>
                    <a:prstGeom prst="rect">
                      <a:avLst/>
                    </a:prstGeom>
                  </pic:spPr>
                </pic:pic>
              </a:graphicData>
            </a:graphic>
          </wp:anchor>
        </w:drawing>
      </w:r>
    </w:p>
    <w:p w:rsidR="00CC0DA4" w:rsidRDefault="00405DC8" w:rsidP="00405DC8">
      <w:pPr>
        <w:pStyle w:val="berschrift2"/>
        <w:ind w:right="361"/>
        <w:rPr>
          <w:lang w:eastAsia="de-DE"/>
        </w:rPr>
      </w:pPr>
      <w:r w:rsidRPr="00405DC8">
        <w:rPr>
          <w:noProof/>
        </w:rPr>
        <w:drawing>
          <wp:anchor distT="0" distB="0" distL="114300" distR="114300" simplePos="0" relativeHeight="251761664" behindDoc="0" locked="0" layoutInCell="1" allowOverlap="1" wp14:anchorId="7E292194" wp14:editId="0AFA2B1F">
            <wp:simplePos x="0" y="0"/>
            <wp:positionH relativeFrom="column">
              <wp:posOffset>5916919</wp:posOffset>
            </wp:positionH>
            <wp:positionV relativeFrom="paragraph">
              <wp:posOffset>196951</wp:posOffset>
            </wp:positionV>
            <wp:extent cx="422275" cy="441960"/>
            <wp:effectExtent l="0" t="0" r="0" b="0"/>
            <wp:wrapNone/>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2275" cy="441960"/>
                    </a:xfrm>
                    <a:prstGeom prst="rect">
                      <a:avLst/>
                    </a:prstGeom>
                  </pic:spPr>
                </pic:pic>
              </a:graphicData>
            </a:graphic>
          </wp:anchor>
        </w:drawing>
      </w:r>
      <w:r w:rsidR="00CC0DA4">
        <w:rPr>
          <w:lang w:eastAsia="de-DE"/>
        </w:rPr>
        <w:t>Lukas 15,11-13</w:t>
      </w:r>
    </w:p>
    <w:p w:rsidR="00CA59F8" w:rsidRDefault="00880462" w:rsidP="00405DC8">
      <w:pPr>
        <w:ind w:right="361"/>
        <w:rPr>
          <w:lang w:eastAsia="de-DE"/>
        </w:rPr>
      </w:pPr>
      <w:r>
        <w:rPr>
          <w:lang w:eastAsia="de-DE"/>
        </w:rPr>
        <w:t>Ein Mann hatte zwei Söhne.</w:t>
      </w:r>
      <w:r w:rsidR="00CC0DA4">
        <w:rPr>
          <w:lang w:eastAsia="de-DE"/>
        </w:rPr>
        <w:t xml:space="preserve"> </w:t>
      </w:r>
      <w:r>
        <w:rPr>
          <w:lang w:eastAsia="de-DE"/>
        </w:rPr>
        <w:t>Der jüngere sagte zu ihm: ›Vater, gib mir den Anteil am Erbe, der mir zusteht!‹ Da teilte der Vater das Vermögen unter die beiden auf.</w:t>
      </w:r>
      <w:r w:rsidR="00CC0DA4">
        <w:rPr>
          <w:lang w:eastAsia="de-DE"/>
        </w:rPr>
        <w:t xml:space="preserve"> </w:t>
      </w:r>
      <w:r>
        <w:rPr>
          <w:lang w:eastAsia="de-DE"/>
        </w:rPr>
        <w:t>Wenige Tage später hatte der jüngere Sohn seinen ganzen Anteil verkauft und zog mit dem Erlös in ein fernes Land.</w:t>
      </w:r>
    </w:p>
    <w:p w:rsidR="00A266E3" w:rsidRDefault="00A266E3" w:rsidP="00405DC8">
      <w:pPr>
        <w:ind w:right="361"/>
      </w:pPr>
    </w:p>
    <w:p w:rsidR="007055E1" w:rsidRDefault="00CC0DA4" w:rsidP="00405DC8">
      <w:pPr>
        <w:pStyle w:val="berschrift2"/>
        <w:ind w:right="361"/>
      </w:pPr>
      <w:r>
        <w:t xml:space="preserve">Das Erwachen der </w:t>
      </w:r>
      <w:r w:rsidRPr="003C1520">
        <w:t>Sehnsuch</w:t>
      </w:r>
      <w:r w:rsidR="007055E1">
        <w:t>t - es muss mehr geben.</w:t>
      </w:r>
    </w:p>
    <w:p w:rsidR="00880462" w:rsidRDefault="00CC0DA4" w:rsidP="00405DC8">
      <w:pPr>
        <w:ind w:right="361"/>
      </w:pPr>
      <w:r>
        <w:t>Gibt es etwas, das meinem Leben Sinn und Ziel geben kann?</w:t>
      </w:r>
    </w:p>
    <w:p w:rsidR="00DD0E79" w:rsidRDefault="00DD0E79" w:rsidP="00405DC8">
      <w:pPr>
        <w:ind w:right="361"/>
      </w:pPr>
    </w:p>
    <w:p w:rsidR="007055E1" w:rsidRPr="003C1520" w:rsidRDefault="007055E1" w:rsidP="00405DC8">
      <w:pPr>
        <w:ind w:right="361"/>
      </w:pPr>
      <w:r>
        <w:t>Lesevorschlag: Kapitel 5 oder Predigtthesen</w:t>
      </w:r>
      <w:r w:rsidR="00405DC8">
        <w:t xml:space="preserve"> oder:</w:t>
      </w:r>
    </w:p>
    <w:p w:rsidR="007055E1" w:rsidRDefault="007055E1" w:rsidP="00405DC8">
      <w:pPr>
        <w:ind w:right="361"/>
      </w:pPr>
    </w:p>
    <w:p w:rsidR="00DD0E79" w:rsidRDefault="00DD0E79" w:rsidP="00405DC8">
      <w:pPr>
        <w:ind w:right="361"/>
      </w:pPr>
      <w:r>
        <w:t>Wir alle sehnen uns danach, zu lieben und geliebt zu werden, einen Sinn in unseren Tagen zu sehen und den Sinn unseres Lebens zu erkennen, wenn alles keinen Sinn ergibt. Diese Sehnsucht ist von Gott, und wenn du zulässt, dass dieses starke Verlangen nach mehr</w:t>
      </w:r>
      <w:r w:rsidR="003C1520">
        <w:t xml:space="preserve"> </w:t>
      </w:r>
      <w:r>
        <w:t>dich näher zu ihm zieht, wird er deine Sehnsucht stillen.</w:t>
      </w:r>
    </w:p>
    <w:p w:rsidR="00DD0E79" w:rsidRDefault="00DD0E79" w:rsidP="00405DC8">
      <w:pPr>
        <w:ind w:right="361"/>
      </w:pPr>
      <w:r>
        <w:t>Gott kennt deine Bedürfnisse und Sehnsüchte besser als du selbst und er wünscht sich ein Leben voller Bedeutung und Leidenschaft für dich. Das Mehr, das du so sehr brauchst, kannst du nur finden, wenn du immer wieder zu deinem himmlischen Vater umkehrst. Lass dich von deiner Sehnsucht nach mehr - ganz gleich wie stark sie ist - zu ihm hinziehen, statt von ihm wegtreiben.</w:t>
      </w:r>
    </w:p>
    <w:p w:rsidR="00A266E3" w:rsidRDefault="002F74E3" w:rsidP="00405DC8">
      <w:pPr>
        <w:ind w:right="361"/>
        <w:rPr>
          <w:lang w:eastAsia="de-DE"/>
        </w:rPr>
      </w:pPr>
      <w:r w:rsidRPr="002F74E3">
        <w:rPr>
          <w:noProof/>
        </w:rPr>
        <w:drawing>
          <wp:anchor distT="0" distB="0" distL="114300" distR="114300" simplePos="0" relativeHeight="251560960" behindDoc="0" locked="0" layoutInCell="1" allowOverlap="1" wp14:anchorId="01A64782" wp14:editId="6311E8D7">
            <wp:simplePos x="0" y="0"/>
            <wp:positionH relativeFrom="column">
              <wp:posOffset>-530225</wp:posOffset>
            </wp:positionH>
            <wp:positionV relativeFrom="paragraph">
              <wp:posOffset>242281</wp:posOffset>
            </wp:positionV>
            <wp:extent cx="457200" cy="457200"/>
            <wp:effectExtent l="0" t="0" r="0" b="0"/>
            <wp:wrapNone/>
            <wp:docPr id="14" name="Grafik 14" descr="Te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eam.svg"/>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57200" cy="457200"/>
                    </a:xfrm>
                    <a:prstGeom prst="rect">
                      <a:avLst/>
                    </a:prstGeom>
                  </pic:spPr>
                </pic:pic>
              </a:graphicData>
            </a:graphic>
          </wp:anchor>
        </w:drawing>
      </w:r>
    </w:p>
    <w:p w:rsidR="00CA59F8" w:rsidRDefault="00405DC8" w:rsidP="00405DC8">
      <w:pPr>
        <w:pStyle w:val="berschrift2"/>
        <w:ind w:right="361"/>
        <w:rPr>
          <w:lang w:eastAsia="de-DE"/>
        </w:rPr>
      </w:pPr>
      <w:r w:rsidRPr="00405DC8">
        <w:rPr>
          <w:noProof/>
        </w:rPr>
        <w:drawing>
          <wp:anchor distT="0" distB="0" distL="114300" distR="114300" simplePos="0" relativeHeight="251758592" behindDoc="0" locked="0" layoutInCell="1" allowOverlap="1" wp14:anchorId="7A9EA9BC" wp14:editId="33E2958C">
            <wp:simplePos x="0" y="0"/>
            <wp:positionH relativeFrom="column">
              <wp:posOffset>5901151</wp:posOffset>
            </wp:positionH>
            <wp:positionV relativeFrom="paragraph">
              <wp:posOffset>37299</wp:posOffset>
            </wp:positionV>
            <wp:extent cx="440055" cy="441960"/>
            <wp:effectExtent l="0" t="0" r="0" b="0"/>
            <wp:wrapNone/>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40055" cy="441960"/>
                    </a:xfrm>
                    <a:prstGeom prst="rect">
                      <a:avLst/>
                    </a:prstGeom>
                  </pic:spPr>
                </pic:pic>
              </a:graphicData>
            </a:graphic>
            <wp14:sizeRelH relativeFrom="margin">
              <wp14:pctWidth>0</wp14:pctWidth>
            </wp14:sizeRelH>
            <wp14:sizeRelV relativeFrom="margin">
              <wp14:pctHeight>0</wp14:pctHeight>
            </wp14:sizeRelV>
          </wp:anchor>
        </w:drawing>
      </w:r>
      <w:r w:rsidR="00CA59F8">
        <w:rPr>
          <w:lang w:eastAsia="de-DE"/>
        </w:rPr>
        <w:t>Fragen</w:t>
      </w:r>
      <w:r w:rsidR="003A0756">
        <w:rPr>
          <w:lang w:eastAsia="de-DE"/>
        </w:rPr>
        <w:t xml:space="preserve"> (max. 3 aussuchen)</w:t>
      </w:r>
    </w:p>
    <w:p w:rsidR="00CA59F8" w:rsidRDefault="00CA59F8" w:rsidP="00405DC8">
      <w:pPr>
        <w:pStyle w:val="Listenabsatz"/>
        <w:numPr>
          <w:ilvl w:val="0"/>
          <w:numId w:val="13"/>
        </w:numPr>
        <w:ind w:right="361"/>
      </w:pPr>
      <w:r>
        <w:t>Wann hast du Gott vergessen?</w:t>
      </w:r>
    </w:p>
    <w:p w:rsidR="00CA59F8" w:rsidRDefault="00CA59F8" w:rsidP="00405DC8">
      <w:pPr>
        <w:pStyle w:val="Listenabsatz"/>
        <w:numPr>
          <w:ilvl w:val="0"/>
          <w:numId w:val="13"/>
        </w:numPr>
        <w:ind w:right="361"/>
      </w:pPr>
      <w:r>
        <w:t>Wo bist du vom Leben enttäuscht worden und denkst: Es muss doch mehr geben?</w:t>
      </w:r>
    </w:p>
    <w:p w:rsidR="00CA59F8" w:rsidRDefault="00CA59F8" w:rsidP="00405DC8">
      <w:pPr>
        <w:pStyle w:val="Listenabsatz"/>
        <w:numPr>
          <w:ilvl w:val="0"/>
          <w:numId w:val="13"/>
        </w:numPr>
        <w:ind w:right="361"/>
      </w:pPr>
      <w:r>
        <w:lastRenderedPageBreak/>
        <w:t>Was waren die Höhe -und Tiefpunkte auf deiner Suche nach Liebe?</w:t>
      </w:r>
    </w:p>
    <w:p w:rsidR="00CA59F8" w:rsidRDefault="00CA59F8" w:rsidP="00405DC8">
      <w:pPr>
        <w:pStyle w:val="Listenabsatz"/>
        <w:numPr>
          <w:ilvl w:val="0"/>
          <w:numId w:val="13"/>
        </w:numPr>
        <w:ind w:right="361"/>
      </w:pPr>
      <w:r>
        <w:t>Würdest du sagen, dass dein Leben einen erfüllenden Sinn hat?</w:t>
      </w:r>
    </w:p>
    <w:p w:rsidR="00CA59F8" w:rsidRDefault="00CA59F8" w:rsidP="00405DC8">
      <w:pPr>
        <w:pStyle w:val="Listenabsatz"/>
        <w:numPr>
          <w:ilvl w:val="0"/>
          <w:numId w:val="13"/>
        </w:numPr>
        <w:ind w:right="361"/>
      </w:pPr>
      <w:r>
        <w:t>In welchen schweren Lebenssituationen hast du zu Gott geschrien: „Warum, Gott? Warum hast du das zugelassen?</w:t>
      </w:r>
    </w:p>
    <w:p w:rsidR="00CA59F8" w:rsidRDefault="00CA59F8" w:rsidP="00405DC8">
      <w:pPr>
        <w:pStyle w:val="Listenabsatz"/>
        <w:numPr>
          <w:ilvl w:val="0"/>
          <w:numId w:val="13"/>
        </w:numPr>
        <w:ind w:right="361"/>
      </w:pPr>
      <w:r>
        <w:t>Inwiefern bringt die Unfähigkeit dieser Welt, deine tiefsten Sehnsüchte zu stillen, dich dazu, dich mehr nach Gott zu sehnen?</w:t>
      </w:r>
    </w:p>
    <w:p w:rsidR="00405DC8" w:rsidRDefault="00405DC8" w:rsidP="00405DC8">
      <w:pPr>
        <w:pStyle w:val="berschrift2"/>
        <w:ind w:right="361"/>
        <w:rPr>
          <w:lang w:eastAsia="de-DE"/>
        </w:rPr>
      </w:pPr>
      <w:r w:rsidRPr="002F74E3">
        <w:rPr>
          <w:noProof/>
        </w:rPr>
        <w:drawing>
          <wp:anchor distT="0" distB="0" distL="114300" distR="114300" simplePos="0" relativeHeight="251580416" behindDoc="0" locked="0" layoutInCell="1" allowOverlap="1" wp14:anchorId="49B47944" wp14:editId="2B9D0AB5">
            <wp:simplePos x="0" y="0"/>
            <wp:positionH relativeFrom="column">
              <wp:posOffset>-510604</wp:posOffset>
            </wp:positionH>
            <wp:positionV relativeFrom="paragraph">
              <wp:posOffset>161306</wp:posOffset>
            </wp:positionV>
            <wp:extent cx="502920" cy="502920"/>
            <wp:effectExtent l="0" t="0" r="0" b="0"/>
            <wp:wrapNone/>
            <wp:docPr id="15" name="Grafik 15" descr="Klatschende Hä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lappingHands.svg"/>
                    <pic:cNvPicPr/>
                  </pic:nvPicPr>
                  <pic:blipFill>
                    <a:blip r:embed="rId15">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a:off x="0" y="0"/>
                      <a:ext cx="502920" cy="502920"/>
                    </a:xfrm>
                    <a:prstGeom prst="rect">
                      <a:avLst/>
                    </a:prstGeom>
                  </pic:spPr>
                </pic:pic>
              </a:graphicData>
            </a:graphic>
          </wp:anchor>
        </w:drawing>
      </w:r>
    </w:p>
    <w:p w:rsidR="00405DC8" w:rsidRDefault="00405DC8" w:rsidP="00405DC8">
      <w:pPr>
        <w:pStyle w:val="berschrift2"/>
        <w:ind w:right="361"/>
        <w:rPr>
          <w:lang w:eastAsia="de-DE"/>
        </w:rPr>
      </w:pPr>
      <w:r w:rsidRPr="00405DC8">
        <w:rPr>
          <w:noProof/>
        </w:rPr>
        <w:drawing>
          <wp:anchor distT="0" distB="0" distL="114300" distR="114300" simplePos="0" relativeHeight="251765760" behindDoc="0" locked="0" layoutInCell="1" allowOverlap="1" wp14:anchorId="3D18F1E7" wp14:editId="010502F6">
            <wp:simplePos x="0" y="0"/>
            <wp:positionH relativeFrom="column">
              <wp:posOffset>5901055</wp:posOffset>
            </wp:positionH>
            <wp:positionV relativeFrom="paragraph">
              <wp:posOffset>71787</wp:posOffset>
            </wp:positionV>
            <wp:extent cx="422275" cy="441960"/>
            <wp:effectExtent l="0" t="0" r="0" b="0"/>
            <wp:wrapNone/>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2275" cy="441960"/>
                    </a:xfrm>
                    <a:prstGeom prst="rect">
                      <a:avLst/>
                    </a:prstGeom>
                  </pic:spPr>
                </pic:pic>
              </a:graphicData>
            </a:graphic>
          </wp:anchor>
        </w:drawing>
      </w:r>
      <w:r>
        <w:rPr>
          <w:lang w:eastAsia="de-DE"/>
        </w:rPr>
        <w:t>Abschlussrunde</w:t>
      </w:r>
    </w:p>
    <w:p w:rsidR="00405DC8" w:rsidRDefault="00405DC8" w:rsidP="00981C44">
      <w:r>
        <w:t>Wie ging es mir mit dem Thema? Was nehme ich für die Woche mit?</w:t>
      </w:r>
    </w:p>
    <w:p w:rsidR="00405DC8" w:rsidRPr="00405DC8" w:rsidRDefault="00405DC8" w:rsidP="00405DC8">
      <w:pPr>
        <w:ind w:right="361"/>
        <w:rPr>
          <w:lang w:eastAsia="de-DE"/>
        </w:rPr>
      </w:pPr>
    </w:p>
    <w:p w:rsidR="00CA59F8" w:rsidRDefault="00A266E3" w:rsidP="00405DC8">
      <w:pPr>
        <w:pStyle w:val="berschrift2"/>
        <w:ind w:right="361"/>
        <w:rPr>
          <w:lang w:eastAsia="de-DE"/>
        </w:rPr>
      </w:pPr>
      <w:r>
        <w:rPr>
          <w:lang w:eastAsia="de-DE"/>
        </w:rPr>
        <w:t>Gebet</w:t>
      </w:r>
    </w:p>
    <w:p w:rsidR="00CC0DA4" w:rsidRDefault="00CC0DA4" w:rsidP="00405DC8">
      <w:pPr>
        <w:ind w:right="361"/>
      </w:pPr>
      <w:r>
        <w:t>Gott, wenn es dich wirklich gibt,</w:t>
      </w:r>
      <w:r w:rsidR="00405DC8" w:rsidRPr="00405DC8">
        <w:t xml:space="preserve"> </w:t>
      </w:r>
    </w:p>
    <w:p w:rsidR="00CC0DA4" w:rsidRDefault="00CC0DA4" w:rsidP="00405DC8">
      <w:pPr>
        <w:ind w:right="361"/>
      </w:pPr>
      <w:r>
        <w:t>dann zeig dich mir.</w:t>
      </w:r>
    </w:p>
    <w:p w:rsidR="00CC0DA4" w:rsidRDefault="00CC0DA4" w:rsidP="00405DC8">
      <w:pPr>
        <w:ind w:right="361"/>
      </w:pPr>
      <w:r>
        <w:t>Erwecke in mir die Fähigkeit zu erkennen,</w:t>
      </w:r>
    </w:p>
    <w:p w:rsidR="00CC0DA4" w:rsidRDefault="00CC0DA4" w:rsidP="00405DC8">
      <w:pPr>
        <w:ind w:right="361"/>
      </w:pPr>
      <w:r>
        <w:t>dass du es bist, der in meinem Leben fehlt.</w:t>
      </w:r>
    </w:p>
    <w:p w:rsidR="00CC0DA4" w:rsidRPr="00CA59F8" w:rsidRDefault="00CC0DA4" w:rsidP="00405DC8">
      <w:pPr>
        <w:ind w:right="361"/>
        <w:rPr>
          <w:lang w:eastAsia="de-DE"/>
        </w:rPr>
      </w:pPr>
    </w:p>
    <w:p w:rsidR="00A26A3D" w:rsidRDefault="00A26A3D" w:rsidP="00405DC8">
      <w:pPr>
        <w:ind w:right="361"/>
      </w:pPr>
    </w:p>
    <w:p w:rsidR="006E73D3" w:rsidRDefault="006E73D3" w:rsidP="00405DC8">
      <w:pPr>
        <w:ind w:right="361"/>
      </w:pPr>
    </w:p>
    <w:p w:rsidR="00CA59F8" w:rsidRDefault="00CA59F8" w:rsidP="00405DC8">
      <w:pPr>
        <w:ind w:right="361"/>
      </w:pPr>
    </w:p>
    <w:p w:rsidR="00405DC8" w:rsidRDefault="00405DC8" w:rsidP="00405DC8">
      <w:pPr>
        <w:autoSpaceDE/>
        <w:autoSpaceDN/>
        <w:adjustRightInd/>
        <w:spacing w:after="160" w:line="259" w:lineRule="auto"/>
        <w:ind w:right="361"/>
        <w:jc w:val="left"/>
        <w:rPr>
          <w:rFonts w:ascii="Museo 300" w:hAnsi="Museo 300"/>
          <w:noProof/>
          <w:sz w:val="46"/>
          <w:szCs w:val="46"/>
          <w:lang w:eastAsia="de-DE"/>
        </w:rPr>
      </w:pPr>
      <w:r>
        <w:br w:type="page"/>
      </w:r>
    </w:p>
    <w:p w:rsidR="00CA59F8" w:rsidRDefault="0077282C" w:rsidP="00405DC8">
      <w:pPr>
        <w:pStyle w:val="berschrift1"/>
        <w:ind w:right="361"/>
        <w:jc w:val="left"/>
      </w:pPr>
      <w:r w:rsidRPr="0077282C">
        <w:lastRenderedPageBreak/>
        <w:t>Ist da jemand, der mein Herz versteht?</w:t>
      </w:r>
    </w:p>
    <w:p w:rsidR="003C1520" w:rsidRPr="003C1520" w:rsidRDefault="002F74E3" w:rsidP="00405DC8">
      <w:pPr>
        <w:ind w:right="361"/>
        <w:rPr>
          <w:lang w:eastAsia="de-DE"/>
        </w:rPr>
      </w:pPr>
      <w:r w:rsidRPr="002F74E3">
        <w:rPr>
          <w:noProof/>
          <w:lang w:eastAsia="de-DE"/>
        </w:rPr>
        <w:drawing>
          <wp:anchor distT="0" distB="0" distL="114300" distR="114300" simplePos="0" relativeHeight="251583488" behindDoc="0" locked="0" layoutInCell="1" allowOverlap="1" wp14:anchorId="2F03FB6A" wp14:editId="46D0D671">
            <wp:simplePos x="0" y="0"/>
            <wp:positionH relativeFrom="column">
              <wp:posOffset>-603943</wp:posOffset>
            </wp:positionH>
            <wp:positionV relativeFrom="paragraph">
              <wp:posOffset>232237</wp:posOffset>
            </wp:positionV>
            <wp:extent cx="401782" cy="401782"/>
            <wp:effectExtent l="0" t="0" r="0" b="0"/>
            <wp:wrapNone/>
            <wp:docPr id="16" name="Grafik 16" descr="Fußabdru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ootprint.svg"/>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404910" cy="404910"/>
                    </a:xfrm>
                    <a:prstGeom prst="rect">
                      <a:avLst/>
                    </a:prstGeom>
                  </pic:spPr>
                </pic:pic>
              </a:graphicData>
            </a:graphic>
            <wp14:sizeRelH relativeFrom="margin">
              <wp14:pctWidth>0</wp14:pctWidth>
            </wp14:sizeRelH>
            <wp14:sizeRelV relativeFrom="margin">
              <wp14:pctHeight>0</wp14:pctHeight>
            </wp14:sizeRelV>
          </wp:anchor>
        </w:drawing>
      </w:r>
    </w:p>
    <w:p w:rsidR="00A266E3" w:rsidRDefault="00405DC8" w:rsidP="00405DC8">
      <w:pPr>
        <w:pStyle w:val="berschrift2"/>
        <w:ind w:right="361"/>
        <w:rPr>
          <w:lang w:eastAsia="de-DE"/>
        </w:rPr>
      </w:pPr>
      <w:r w:rsidRPr="00405DC8">
        <w:rPr>
          <w:noProof/>
          <w:lang w:eastAsia="de-DE"/>
        </w:rPr>
        <w:drawing>
          <wp:anchor distT="0" distB="0" distL="114300" distR="114300" simplePos="0" relativeHeight="251774976" behindDoc="0" locked="0" layoutInCell="1" allowOverlap="1" wp14:anchorId="2E9C7D20" wp14:editId="4478F750">
            <wp:simplePos x="0" y="0"/>
            <wp:positionH relativeFrom="column">
              <wp:posOffset>5902608</wp:posOffset>
            </wp:positionH>
            <wp:positionV relativeFrom="paragraph">
              <wp:posOffset>11078</wp:posOffset>
            </wp:positionV>
            <wp:extent cx="422275" cy="441960"/>
            <wp:effectExtent l="0" t="0" r="0" b="0"/>
            <wp:wrapNone/>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2275" cy="441960"/>
                    </a:xfrm>
                    <a:prstGeom prst="rect">
                      <a:avLst/>
                    </a:prstGeom>
                  </pic:spPr>
                </pic:pic>
              </a:graphicData>
            </a:graphic>
          </wp:anchor>
        </w:drawing>
      </w:r>
      <w:r w:rsidR="00A266E3">
        <w:rPr>
          <w:lang w:eastAsia="de-DE"/>
        </w:rPr>
        <w:t>Einstieg</w:t>
      </w:r>
    </w:p>
    <w:p w:rsidR="00A266E3" w:rsidRDefault="00A266E3" w:rsidP="00405DC8">
      <w:pPr>
        <w:ind w:right="361"/>
      </w:pPr>
      <w:r>
        <w:t>Welche Entscheidung in deinem Leben würdest du heute anders treffen?</w:t>
      </w:r>
    </w:p>
    <w:p w:rsidR="00A266E3" w:rsidRPr="00A266E3" w:rsidRDefault="002F74E3" w:rsidP="00405DC8">
      <w:pPr>
        <w:ind w:right="361"/>
        <w:rPr>
          <w:lang w:eastAsia="de-DE"/>
        </w:rPr>
      </w:pPr>
      <w:r w:rsidRPr="002F74E3">
        <w:rPr>
          <w:noProof/>
          <w:lang w:eastAsia="de-DE"/>
        </w:rPr>
        <w:drawing>
          <wp:anchor distT="0" distB="0" distL="114300" distR="114300" simplePos="0" relativeHeight="251592704" behindDoc="0" locked="0" layoutInCell="1" allowOverlap="1" wp14:anchorId="5347A342" wp14:editId="7E4EF3C3">
            <wp:simplePos x="0" y="0"/>
            <wp:positionH relativeFrom="column">
              <wp:posOffset>-474980</wp:posOffset>
            </wp:positionH>
            <wp:positionV relativeFrom="paragraph">
              <wp:posOffset>230563</wp:posOffset>
            </wp:positionV>
            <wp:extent cx="320040" cy="320040"/>
            <wp:effectExtent l="0" t="0" r="3810" b="3810"/>
            <wp:wrapNone/>
            <wp:docPr id="17" name="Grafik 17" descr="Büc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ooks.svg"/>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320040" cy="320040"/>
                    </a:xfrm>
                    <a:prstGeom prst="rect">
                      <a:avLst/>
                    </a:prstGeom>
                  </pic:spPr>
                </pic:pic>
              </a:graphicData>
            </a:graphic>
          </wp:anchor>
        </w:drawing>
      </w:r>
    </w:p>
    <w:p w:rsidR="00CC0DA4" w:rsidRDefault="00405DC8" w:rsidP="00405DC8">
      <w:pPr>
        <w:pStyle w:val="berschrift2"/>
        <w:ind w:right="361"/>
        <w:rPr>
          <w:lang w:eastAsia="de-DE"/>
        </w:rPr>
      </w:pPr>
      <w:r w:rsidRPr="00405DC8">
        <w:rPr>
          <w:noProof/>
          <w:lang w:eastAsia="de-DE"/>
        </w:rPr>
        <w:drawing>
          <wp:anchor distT="0" distB="0" distL="114300" distR="114300" simplePos="0" relativeHeight="251793408" behindDoc="0" locked="0" layoutInCell="1" allowOverlap="1" wp14:anchorId="5083DAF4" wp14:editId="6D739C2D">
            <wp:simplePos x="0" y="0"/>
            <wp:positionH relativeFrom="column">
              <wp:posOffset>5916578</wp:posOffset>
            </wp:positionH>
            <wp:positionV relativeFrom="paragraph">
              <wp:posOffset>195228</wp:posOffset>
            </wp:positionV>
            <wp:extent cx="422275" cy="441960"/>
            <wp:effectExtent l="0" t="0" r="0" b="0"/>
            <wp:wrapNone/>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2275" cy="441960"/>
                    </a:xfrm>
                    <a:prstGeom prst="rect">
                      <a:avLst/>
                    </a:prstGeom>
                  </pic:spPr>
                </pic:pic>
              </a:graphicData>
            </a:graphic>
          </wp:anchor>
        </w:drawing>
      </w:r>
      <w:r w:rsidR="00CC0DA4">
        <w:rPr>
          <w:lang w:eastAsia="de-DE"/>
        </w:rPr>
        <w:t>Lukas 15,</w:t>
      </w:r>
      <w:r w:rsidR="00880462">
        <w:rPr>
          <w:lang w:eastAsia="de-DE"/>
        </w:rPr>
        <w:t>13</w:t>
      </w:r>
      <w:r w:rsidR="00CC0DA4">
        <w:rPr>
          <w:lang w:eastAsia="de-DE"/>
        </w:rPr>
        <w:t>-17</w:t>
      </w:r>
    </w:p>
    <w:p w:rsidR="00880462" w:rsidRDefault="00880462" w:rsidP="00405DC8">
      <w:pPr>
        <w:ind w:right="361"/>
        <w:rPr>
          <w:lang w:eastAsia="de-DE"/>
        </w:rPr>
      </w:pPr>
      <w:r>
        <w:rPr>
          <w:lang w:eastAsia="de-DE"/>
        </w:rPr>
        <w:t>Dort lebte er in Saus und Braus und brachte sein Vermögen durch. Als er alles aufgebraucht hatte, wurde jenes Land von einer großen Hungersnot heimgesucht. Da geriet auch er in Schwierigkeiten.</w:t>
      </w:r>
      <w:r w:rsidR="00CC0DA4">
        <w:rPr>
          <w:lang w:eastAsia="de-DE"/>
        </w:rPr>
        <w:t xml:space="preserve"> </w:t>
      </w:r>
      <w:r>
        <w:rPr>
          <w:lang w:eastAsia="de-DE"/>
        </w:rPr>
        <w:t>In seiner Not wandte er sich an einen Bürger des Landes, und dieser schickte ihn zum Schweinehüten auf seine Felder. Er wäre froh gewesen, wenn er seinen Hunger mit den Schoten, die die Schweine fraßen, hätte stillen dürfen, doch selbst davon wollte ihm keiner etwas geben. Jetzt kam er zur Besinnung.</w:t>
      </w:r>
    </w:p>
    <w:p w:rsidR="00880462" w:rsidRDefault="00880462" w:rsidP="00405DC8">
      <w:pPr>
        <w:ind w:right="361"/>
        <w:rPr>
          <w:lang w:eastAsia="de-DE"/>
        </w:rPr>
      </w:pPr>
    </w:p>
    <w:p w:rsidR="00DD0E79" w:rsidRDefault="00DD0E79" w:rsidP="00405DC8">
      <w:pPr>
        <w:pStyle w:val="berschrift2"/>
        <w:ind w:right="361"/>
        <w:rPr>
          <w:lang w:eastAsia="de-DE"/>
        </w:rPr>
      </w:pPr>
      <w:r>
        <w:rPr>
          <w:lang w:eastAsia="de-DE"/>
        </w:rPr>
        <w:t>Das Erwachen der Reue</w:t>
      </w:r>
      <w:r w:rsidR="007055E1">
        <w:rPr>
          <w:lang w:eastAsia="de-DE"/>
        </w:rPr>
        <w:t xml:space="preserve"> - i</w:t>
      </w:r>
      <w:r>
        <w:rPr>
          <w:lang w:eastAsia="de-DE"/>
        </w:rPr>
        <w:t>ch wünschte, ich könnte noch einmal von vorne anfangen.</w:t>
      </w:r>
    </w:p>
    <w:p w:rsidR="003C1520" w:rsidRDefault="003C1520" w:rsidP="00405DC8">
      <w:pPr>
        <w:ind w:right="361"/>
        <w:rPr>
          <w:lang w:eastAsia="de-DE"/>
        </w:rPr>
      </w:pPr>
      <w:r>
        <w:t>Kann ich von meinem Versagen, meiner Schuld und meiner Vergangenheit frei werden?</w:t>
      </w:r>
    </w:p>
    <w:p w:rsidR="00DD0E79" w:rsidRDefault="00DD0E79" w:rsidP="00405DC8">
      <w:pPr>
        <w:ind w:right="361"/>
        <w:rPr>
          <w:lang w:eastAsia="de-DE"/>
        </w:rPr>
      </w:pPr>
    </w:p>
    <w:p w:rsidR="007055E1" w:rsidRPr="003C1520" w:rsidRDefault="007055E1" w:rsidP="00405DC8">
      <w:pPr>
        <w:ind w:right="361"/>
      </w:pPr>
      <w:r>
        <w:t>Lesevorschlag: Kapitel 8 oder Predigtthesen</w:t>
      </w:r>
      <w:r w:rsidR="00405DC8">
        <w:t xml:space="preserve"> oder:</w:t>
      </w:r>
    </w:p>
    <w:p w:rsidR="007055E1" w:rsidRDefault="007055E1" w:rsidP="00405DC8">
      <w:pPr>
        <w:ind w:right="361"/>
        <w:rPr>
          <w:lang w:eastAsia="de-DE"/>
        </w:rPr>
      </w:pPr>
    </w:p>
    <w:p w:rsidR="00DD0E79" w:rsidRDefault="00DD0E79" w:rsidP="00405DC8">
      <w:pPr>
        <w:ind w:right="361"/>
        <w:rPr>
          <w:lang w:eastAsia="de-DE"/>
        </w:rPr>
      </w:pPr>
      <w:r w:rsidRPr="00DD0E79">
        <w:rPr>
          <w:lang w:eastAsia="de-DE"/>
        </w:rPr>
        <w:t>Wenn wir versuchen, unsere Sehnsucht nach Liebe, Sinn und Bedeutung selbst zu erfüllen, werden wir immer wieder enttäuscht werden. Die Reue, die wir empfinden, weil wir unseren eigenen Weg gegangen sind, kann entweder zu noch mehr Sehnsucht und Reue führen (ein Kreislauf, aus dem viele nie herauskommen) oder uns dazu bringen, bei dem einen Hilfe zu suchen, der uns wirklich helfen kann. Du musst die Kraft deiner aufrichtigen Reue nicht mit noch mehr Selbstverurteilung und Feststecken vergeuden. Du kannst dich stattdessen davon voller Zuversicht zu Gott hin bewegen lassen. Denn jetzt kennst du die Wahrheit, und diese Wahrheit kannst du in deinem Leben immer und immer wieder umsetzen: Bei Gott dürfen wir jederzeit von vorne anfangen.</w:t>
      </w:r>
    </w:p>
    <w:p w:rsidR="00DD0E79" w:rsidRDefault="00DD0E79" w:rsidP="00405DC8">
      <w:pPr>
        <w:ind w:right="361"/>
        <w:rPr>
          <w:lang w:eastAsia="de-DE"/>
        </w:rPr>
      </w:pPr>
    </w:p>
    <w:p w:rsidR="003A0756" w:rsidRDefault="003A0756" w:rsidP="003A0756">
      <w:pPr>
        <w:pStyle w:val="berschrift2"/>
        <w:ind w:right="361"/>
        <w:rPr>
          <w:lang w:eastAsia="de-DE"/>
        </w:rPr>
      </w:pPr>
      <w:r w:rsidRPr="002F74E3">
        <w:rPr>
          <w:noProof/>
          <w:lang w:eastAsia="de-DE"/>
        </w:rPr>
        <w:lastRenderedPageBreak/>
        <w:drawing>
          <wp:anchor distT="0" distB="0" distL="114300" distR="114300" simplePos="0" relativeHeight="251604992" behindDoc="0" locked="0" layoutInCell="1" allowOverlap="1" wp14:anchorId="01A64782" wp14:editId="6311E8D7">
            <wp:simplePos x="0" y="0"/>
            <wp:positionH relativeFrom="column">
              <wp:posOffset>-558338</wp:posOffset>
            </wp:positionH>
            <wp:positionV relativeFrom="paragraph">
              <wp:posOffset>15413</wp:posOffset>
            </wp:positionV>
            <wp:extent cx="457200" cy="457200"/>
            <wp:effectExtent l="0" t="0" r="0" b="0"/>
            <wp:wrapNone/>
            <wp:docPr id="18" name="Grafik 18" descr="Te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eam.svg"/>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57200" cy="457200"/>
                    </a:xfrm>
                    <a:prstGeom prst="rect">
                      <a:avLst/>
                    </a:prstGeom>
                  </pic:spPr>
                </pic:pic>
              </a:graphicData>
            </a:graphic>
          </wp:anchor>
        </w:drawing>
      </w:r>
      <w:r w:rsidR="00405DC8" w:rsidRPr="00405DC8">
        <w:rPr>
          <w:noProof/>
          <w:lang w:eastAsia="de-DE"/>
        </w:rPr>
        <w:drawing>
          <wp:anchor distT="0" distB="0" distL="114300" distR="114300" simplePos="0" relativeHeight="251786240" behindDoc="0" locked="0" layoutInCell="1" allowOverlap="1" wp14:anchorId="7B59F317" wp14:editId="44CFAD45">
            <wp:simplePos x="0" y="0"/>
            <wp:positionH relativeFrom="column">
              <wp:posOffset>5901055</wp:posOffset>
            </wp:positionH>
            <wp:positionV relativeFrom="paragraph">
              <wp:posOffset>8149</wp:posOffset>
            </wp:positionV>
            <wp:extent cx="440055" cy="441960"/>
            <wp:effectExtent l="0" t="0" r="0" b="0"/>
            <wp:wrapNone/>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40055" cy="441960"/>
                    </a:xfrm>
                    <a:prstGeom prst="rect">
                      <a:avLst/>
                    </a:prstGeom>
                  </pic:spPr>
                </pic:pic>
              </a:graphicData>
            </a:graphic>
            <wp14:sizeRelH relativeFrom="margin">
              <wp14:pctWidth>0</wp14:pctWidth>
            </wp14:sizeRelH>
            <wp14:sizeRelV relativeFrom="margin">
              <wp14:pctHeight>0</wp14:pctHeight>
            </wp14:sizeRelV>
          </wp:anchor>
        </w:drawing>
      </w:r>
      <w:r w:rsidR="00CA59F8">
        <w:rPr>
          <w:lang w:eastAsia="de-DE"/>
        </w:rPr>
        <w:t>Fragen</w:t>
      </w:r>
      <w:r>
        <w:rPr>
          <w:lang w:eastAsia="de-DE"/>
        </w:rPr>
        <w:t xml:space="preserve"> (max. 3 aussuchen)</w:t>
      </w:r>
    </w:p>
    <w:p w:rsidR="00CA59F8" w:rsidRDefault="00CA59F8" w:rsidP="00405DC8">
      <w:pPr>
        <w:pStyle w:val="berschrift2"/>
        <w:ind w:right="361"/>
        <w:rPr>
          <w:lang w:eastAsia="de-DE"/>
        </w:rPr>
      </w:pPr>
    </w:p>
    <w:p w:rsidR="00CA59F8" w:rsidRDefault="00CA59F8" w:rsidP="00405DC8">
      <w:pPr>
        <w:pStyle w:val="Listenabsatz"/>
        <w:numPr>
          <w:ilvl w:val="0"/>
          <w:numId w:val="14"/>
        </w:numPr>
        <w:ind w:right="361"/>
      </w:pPr>
      <w:r>
        <w:t>Was veranlasst dich zu sagen: „Ich wünschte, ich könnte noch einmal von vorne anfangen.“</w:t>
      </w:r>
    </w:p>
    <w:p w:rsidR="00CA59F8" w:rsidRDefault="00CA59F8" w:rsidP="00405DC8">
      <w:pPr>
        <w:pStyle w:val="Listenabsatz"/>
        <w:numPr>
          <w:ilvl w:val="0"/>
          <w:numId w:val="14"/>
        </w:numPr>
        <w:ind w:right="361"/>
      </w:pPr>
      <w:r>
        <w:t>Würdest du dein Leben eher als BIOS-Leben (von Tag zu Tag vor sich hin leben) oder als ZOE-Leben bezeichnen (Leben im Hier und Jetzt mit Ewigkeitscharakter)?</w:t>
      </w:r>
    </w:p>
    <w:p w:rsidR="00CA59F8" w:rsidRDefault="00CA59F8" w:rsidP="00405DC8">
      <w:pPr>
        <w:pStyle w:val="Listenabsatz"/>
        <w:numPr>
          <w:ilvl w:val="0"/>
          <w:numId w:val="14"/>
        </w:numPr>
        <w:ind w:right="361"/>
      </w:pPr>
      <w:r>
        <w:t>Denkst du oft darüber nach, was nach dem Tod mit dir passieren wird? Welche Rolle spielt diese Frage bei deinem Wunsch, Gott zu finden?</w:t>
      </w:r>
    </w:p>
    <w:p w:rsidR="00CA59F8" w:rsidRDefault="00CA59F8" w:rsidP="00405DC8">
      <w:pPr>
        <w:pStyle w:val="Listenabsatz"/>
        <w:numPr>
          <w:ilvl w:val="0"/>
          <w:numId w:val="14"/>
        </w:numPr>
        <w:ind w:right="361"/>
      </w:pPr>
      <w:r>
        <w:t>Würdest du sagen, dass du grade zwischen dem Wunsch, von vorne anzufangen, und dessen tatsächlicher Umsetzung feststeckst?</w:t>
      </w:r>
    </w:p>
    <w:p w:rsidR="00CA59F8" w:rsidRDefault="00CA59F8" w:rsidP="00405DC8">
      <w:pPr>
        <w:pStyle w:val="Listenabsatz"/>
        <w:numPr>
          <w:ilvl w:val="0"/>
          <w:numId w:val="14"/>
        </w:numPr>
        <w:ind w:right="361"/>
      </w:pPr>
      <w:r>
        <w:t>Was würde der Wendepunkt der Buße konkret für dich bedeuten?</w:t>
      </w:r>
    </w:p>
    <w:p w:rsidR="00CA59F8" w:rsidRDefault="00CA59F8" w:rsidP="00405DC8">
      <w:pPr>
        <w:pStyle w:val="Listenabsatz"/>
        <w:numPr>
          <w:ilvl w:val="0"/>
          <w:numId w:val="14"/>
        </w:numPr>
        <w:ind w:right="361"/>
      </w:pPr>
      <w:r>
        <w:t>Bist du bereit, von vorne anzufangen?</w:t>
      </w:r>
    </w:p>
    <w:p w:rsidR="00CA59F8" w:rsidRDefault="002F74E3" w:rsidP="00405DC8">
      <w:pPr>
        <w:ind w:right="361"/>
        <w:rPr>
          <w:lang w:eastAsia="de-DE"/>
        </w:rPr>
      </w:pPr>
      <w:r w:rsidRPr="002F74E3">
        <w:rPr>
          <w:noProof/>
          <w:lang w:eastAsia="de-DE"/>
        </w:rPr>
        <w:drawing>
          <wp:anchor distT="0" distB="0" distL="114300" distR="114300" simplePos="0" relativeHeight="251616256" behindDoc="0" locked="0" layoutInCell="1" allowOverlap="1" wp14:anchorId="49B47944" wp14:editId="2B9D0AB5">
            <wp:simplePos x="0" y="0"/>
            <wp:positionH relativeFrom="column">
              <wp:posOffset>-502920</wp:posOffset>
            </wp:positionH>
            <wp:positionV relativeFrom="paragraph">
              <wp:posOffset>127000</wp:posOffset>
            </wp:positionV>
            <wp:extent cx="502920" cy="502920"/>
            <wp:effectExtent l="0" t="0" r="0" b="0"/>
            <wp:wrapNone/>
            <wp:docPr id="19" name="Grafik 19" descr="Klatschende Hä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lappingHands.svg"/>
                    <pic:cNvPicPr/>
                  </pic:nvPicPr>
                  <pic:blipFill>
                    <a:blip r:embed="rId15">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a:off x="0" y="0"/>
                      <a:ext cx="502920" cy="502920"/>
                    </a:xfrm>
                    <a:prstGeom prst="rect">
                      <a:avLst/>
                    </a:prstGeom>
                  </pic:spPr>
                </pic:pic>
              </a:graphicData>
            </a:graphic>
          </wp:anchor>
        </w:drawing>
      </w:r>
    </w:p>
    <w:p w:rsidR="00405DC8" w:rsidRDefault="00405DC8" w:rsidP="00405DC8">
      <w:pPr>
        <w:pStyle w:val="berschrift2"/>
        <w:ind w:right="361"/>
        <w:rPr>
          <w:lang w:eastAsia="de-DE"/>
        </w:rPr>
      </w:pPr>
      <w:r w:rsidRPr="00405DC8">
        <w:rPr>
          <w:noProof/>
        </w:rPr>
        <w:drawing>
          <wp:anchor distT="0" distB="0" distL="114300" distR="114300" simplePos="0" relativeHeight="251766784" behindDoc="0" locked="0" layoutInCell="1" allowOverlap="1" wp14:anchorId="5E6E1504" wp14:editId="402915CB">
            <wp:simplePos x="0" y="0"/>
            <wp:positionH relativeFrom="column">
              <wp:posOffset>5901055</wp:posOffset>
            </wp:positionH>
            <wp:positionV relativeFrom="paragraph">
              <wp:posOffset>10283</wp:posOffset>
            </wp:positionV>
            <wp:extent cx="422275" cy="441960"/>
            <wp:effectExtent l="0" t="0" r="0" b="0"/>
            <wp:wrapNone/>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2275" cy="441960"/>
                    </a:xfrm>
                    <a:prstGeom prst="rect">
                      <a:avLst/>
                    </a:prstGeom>
                  </pic:spPr>
                </pic:pic>
              </a:graphicData>
            </a:graphic>
          </wp:anchor>
        </w:drawing>
      </w:r>
      <w:r>
        <w:rPr>
          <w:lang w:eastAsia="de-DE"/>
        </w:rPr>
        <w:t>Abschlussrunde</w:t>
      </w:r>
    </w:p>
    <w:p w:rsidR="00405DC8" w:rsidRDefault="00405DC8" w:rsidP="00405DC8">
      <w:pPr>
        <w:ind w:right="361"/>
      </w:pPr>
      <w:r>
        <w:t>Wie ging es mir mit dem Thema? Was nehme ich für die Woche mit?</w:t>
      </w:r>
    </w:p>
    <w:p w:rsidR="00405DC8" w:rsidRDefault="00405DC8" w:rsidP="00405DC8">
      <w:pPr>
        <w:pStyle w:val="berschrift2"/>
        <w:ind w:right="361"/>
        <w:rPr>
          <w:sz w:val="20"/>
          <w:szCs w:val="20"/>
        </w:rPr>
      </w:pPr>
    </w:p>
    <w:p w:rsidR="00A266E3" w:rsidRDefault="00A266E3" w:rsidP="00405DC8">
      <w:pPr>
        <w:pStyle w:val="berschrift2"/>
        <w:ind w:right="361"/>
      </w:pPr>
      <w:r>
        <w:t>Gebet</w:t>
      </w:r>
    </w:p>
    <w:p w:rsidR="00CC0DA4" w:rsidRDefault="00CC0DA4" w:rsidP="00405DC8">
      <w:pPr>
        <w:ind w:right="361"/>
      </w:pPr>
      <w:r>
        <w:t>Gott, wenn es dich wirklich gibt,</w:t>
      </w:r>
    </w:p>
    <w:p w:rsidR="00CC0DA4" w:rsidRDefault="00CC0DA4" w:rsidP="00405DC8">
      <w:pPr>
        <w:ind w:right="361"/>
      </w:pPr>
      <w:r>
        <w:t>dann zeig dich mir.</w:t>
      </w:r>
    </w:p>
    <w:p w:rsidR="00CC0DA4" w:rsidRDefault="00CC0DA4" w:rsidP="00405DC8">
      <w:pPr>
        <w:ind w:right="361"/>
      </w:pPr>
      <w:r>
        <w:t>Zeige mir dir Möglichkeit,</w:t>
      </w:r>
    </w:p>
    <w:p w:rsidR="00CC0DA4" w:rsidRDefault="00CC0DA4" w:rsidP="00405DC8">
      <w:pPr>
        <w:ind w:right="361"/>
      </w:pPr>
      <w:r>
        <w:t>mit dir noch einmal ganz von vorne anzufangen.</w:t>
      </w:r>
    </w:p>
    <w:p w:rsidR="00CA59F8" w:rsidRDefault="00CA59F8" w:rsidP="00405DC8">
      <w:pPr>
        <w:autoSpaceDE/>
        <w:autoSpaceDN/>
        <w:adjustRightInd/>
        <w:spacing w:after="160" w:line="259" w:lineRule="auto"/>
        <w:ind w:right="361"/>
        <w:jc w:val="left"/>
        <w:rPr>
          <w:rFonts w:ascii="Museo 300" w:hAnsi="Museo 300"/>
          <w:noProof/>
          <w:sz w:val="46"/>
          <w:szCs w:val="46"/>
          <w:lang w:eastAsia="de-DE"/>
        </w:rPr>
      </w:pPr>
      <w:r>
        <w:br w:type="page"/>
      </w:r>
    </w:p>
    <w:p w:rsidR="00CA59F8" w:rsidRDefault="0077282C" w:rsidP="00405DC8">
      <w:pPr>
        <w:pStyle w:val="berschrift1"/>
        <w:ind w:right="361"/>
        <w:jc w:val="left"/>
      </w:pPr>
      <w:r w:rsidRPr="0077282C">
        <w:lastRenderedPageBreak/>
        <w:t>Ist da jemand, der mir den Schatten von der Seele nimmt?</w:t>
      </w:r>
    </w:p>
    <w:p w:rsidR="00DD110B" w:rsidRPr="00DD110B" w:rsidRDefault="00405DC8" w:rsidP="00405DC8">
      <w:pPr>
        <w:ind w:right="361"/>
        <w:rPr>
          <w:lang w:eastAsia="de-DE"/>
        </w:rPr>
      </w:pPr>
      <w:r>
        <w:rPr>
          <w:noProof/>
        </w:rPr>
        <w:drawing>
          <wp:anchor distT="0" distB="0" distL="114300" distR="114300" simplePos="0" relativeHeight="251454464" behindDoc="0" locked="0" layoutInCell="1" allowOverlap="1" wp14:anchorId="7DFCE4A8">
            <wp:simplePos x="0" y="0"/>
            <wp:positionH relativeFrom="column">
              <wp:posOffset>-687070</wp:posOffset>
            </wp:positionH>
            <wp:positionV relativeFrom="paragraph">
              <wp:posOffset>200370</wp:posOffset>
            </wp:positionV>
            <wp:extent cx="374073" cy="374073"/>
            <wp:effectExtent l="0" t="0" r="0" b="6985"/>
            <wp:wrapNone/>
            <wp:docPr id="4" name="Grafik 4" descr="Fußabdru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ootprint.svg"/>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374683" cy="374683"/>
                    </a:xfrm>
                    <a:prstGeom prst="rect">
                      <a:avLst/>
                    </a:prstGeom>
                  </pic:spPr>
                </pic:pic>
              </a:graphicData>
            </a:graphic>
            <wp14:sizeRelH relativeFrom="margin">
              <wp14:pctWidth>0</wp14:pctWidth>
            </wp14:sizeRelH>
            <wp14:sizeRelV relativeFrom="margin">
              <wp14:pctHeight>0</wp14:pctHeight>
            </wp14:sizeRelV>
          </wp:anchor>
        </w:drawing>
      </w:r>
      <w:r w:rsidRPr="00405DC8">
        <w:rPr>
          <w:noProof/>
        </w:rPr>
        <w:drawing>
          <wp:anchor distT="0" distB="0" distL="114300" distR="114300" simplePos="0" relativeHeight="251811840" behindDoc="0" locked="0" layoutInCell="1" allowOverlap="1" wp14:anchorId="1D649F70" wp14:editId="3845448F">
            <wp:simplePos x="0" y="0"/>
            <wp:positionH relativeFrom="column">
              <wp:posOffset>5940745</wp:posOffset>
            </wp:positionH>
            <wp:positionV relativeFrom="paragraph">
              <wp:posOffset>166301</wp:posOffset>
            </wp:positionV>
            <wp:extent cx="422275" cy="441960"/>
            <wp:effectExtent l="0" t="0" r="0" b="0"/>
            <wp:wrapNone/>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2275" cy="441960"/>
                    </a:xfrm>
                    <a:prstGeom prst="rect">
                      <a:avLst/>
                    </a:prstGeom>
                  </pic:spPr>
                </pic:pic>
              </a:graphicData>
            </a:graphic>
          </wp:anchor>
        </w:drawing>
      </w:r>
    </w:p>
    <w:p w:rsidR="00A266E3" w:rsidRDefault="00A266E3" w:rsidP="00405DC8">
      <w:pPr>
        <w:pStyle w:val="berschrift2"/>
        <w:ind w:right="361"/>
        <w:rPr>
          <w:lang w:eastAsia="de-DE"/>
        </w:rPr>
      </w:pPr>
      <w:r>
        <w:rPr>
          <w:lang w:eastAsia="de-DE"/>
        </w:rPr>
        <w:t>Einstieg</w:t>
      </w:r>
    </w:p>
    <w:p w:rsidR="00A266E3" w:rsidRDefault="00A266E3" w:rsidP="00405DC8">
      <w:pPr>
        <w:ind w:right="361"/>
      </w:pPr>
      <w:r>
        <w:t>Wem bin ich dankbar, weil er mir in einer schwierigen Situation geholfen hat?</w:t>
      </w:r>
      <w:r w:rsidR="00405DC8" w:rsidRPr="00405DC8">
        <w:rPr>
          <w:lang w:eastAsia="de-DE"/>
        </w:rPr>
        <w:t xml:space="preserve"> </w:t>
      </w:r>
    </w:p>
    <w:p w:rsidR="00A266E3" w:rsidRPr="00A266E3" w:rsidRDefault="002F74E3" w:rsidP="00405DC8">
      <w:pPr>
        <w:ind w:right="361"/>
        <w:rPr>
          <w:lang w:eastAsia="de-DE"/>
        </w:rPr>
      </w:pPr>
      <w:r>
        <w:rPr>
          <w:noProof/>
          <w:lang w:eastAsia="de-DE"/>
        </w:rPr>
        <w:drawing>
          <wp:anchor distT="0" distB="0" distL="114300" distR="114300" simplePos="0" relativeHeight="251466752" behindDoc="0" locked="0" layoutInCell="1" allowOverlap="1">
            <wp:simplePos x="0" y="0"/>
            <wp:positionH relativeFrom="column">
              <wp:posOffset>-587606</wp:posOffset>
            </wp:positionH>
            <wp:positionV relativeFrom="paragraph">
              <wp:posOffset>202219</wp:posOffset>
            </wp:positionV>
            <wp:extent cx="320040" cy="320040"/>
            <wp:effectExtent l="0" t="0" r="3810" b="3810"/>
            <wp:wrapNone/>
            <wp:docPr id="5" name="Grafik 5" descr="Büc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ooks.svg"/>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320040" cy="320040"/>
                    </a:xfrm>
                    <a:prstGeom prst="rect">
                      <a:avLst/>
                    </a:prstGeom>
                  </pic:spPr>
                </pic:pic>
              </a:graphicData>
            </a:graphic>
          </wp:anchor>
        </w:drawing>
      </w:r>
    </w:p>
    <w:p w:rsidR="00CA59F8" w:rsidRDefault="00CC0DA4" w:rsidP="00405DC8">
      <w:pPr>
        <w:pStyle w:val="berschrift2"/>
        <w:ind w:right="361"/>
        <w:rPr>
          <w:lang w:eastAsia="de-DE"/>
        </w:rPr>
      </w:pPr>
      <w:r>
        <w:rPr>
          <w:lang w:eastAsia="de-DE"/>
        </w:rPr>
        <w:t>Lukas 15,17-20</w:t>
      </w:r>
    </w:p>
    <w:p w:rsidR="00880462" w:rsidRDefault="00405DC8" w:rsidP="00405DC8">
      <w:pPr>
        <w:ind w:right="361"/>
        <w:rPr>
          <w:lang w:eastAsia="de-DE"/>
        </w:rPr>
      </w:pPr>
      <w:r w:rsidRPr="00405DC8">
        <w:rPr>
          <w:noProof/>
        </w:rPr>
        <w:drawing>
          <wp:anchor distT="0" distB="0" distL="114300" distR="114300" simplePos="0" relativeHeight="251851776" behindDoc="0" locked="0" layoutInCell="1" allowOverlap="1" wp14:anchorId="4529183A" wp14:editId="54933E56">
            <wp:simplePos x="0" y="0"/>
            <wp:positionH relativeFrom="column">
              <wp:posOffset>5916578</wp:posOffset>
            </wp:positionH>
            <wp:positionV relativeFrom="paragraph">
              <wp:posOffset>84258</wp:posOffset>
            </wp:positionV>
            <wp:extent cx="422275" cy="441960"/>
            <wp:effectExtent l="0" t="0" r="0" b="0"/>
            <wp:wrapNone/>
            <wp:docPr id="41" name="Grafik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2275" cy="441960"/>
                    </a:xfrm>
                    <a:prstGeom prst="rect">
                      <a:avLst/>
                    </a:prstGeom>
                  </pic:spPr>
                </pic:pic>
              </a:graphicData>
            </a:graphic>
          </wp:anchor>
        </w:drawing>
      </w:r>
      <w:r w:rsidR="00880462">
        <w:rPr>
          <w:lang w:eastAsia="de-DE"/>
        </w:rPr>
        <w:t xml:space="preserve">Er sagte sich: ›Wie viele Tagelöhner hat mein Vater, und alle haben mehr als genug zu essen! Ich dagegen komme hier vor Hunger um. Ich will mich aufmachen und zu meinem Vater gehen und zu ihm sagen: Vater, ich habe mich gegen den Himmel und gegen dich versündigt; ich bin es nicht mehr wert, dein Sohn genannt zu werden. Mach mich zu einem deiner Tagelöhner!‹ So machte er sich auf den Weg zu seinem Vater. </w:t>
      </w:r>
    </w:p>
    <w:p w:rsidR="003C1520" w:rsidRDefault="003C1520" w:rsidP="00405DC8">
      <w:pPr>
        <w:ind w:right="361"/>
      </w:pPr>
    </w:p>
    <w:p w:rsidR="003C1520" w:rsidRDefault="00CC0DA4" w:rsidP="00405DC8">
      <w:pPr>
        <w:pStyle w:val="berschrift2"/>
        <w:ind w:right="361"/>
      </w:pPr>
      <w:r>
        <w:t>Das Erwachen der Hilfsbedürftigkeit</w:t>
      </w:r>
      <w:r w:rsidR="007055E1">
        <w:t xml:space="preserve"> – ich schaffe das nicht alleine.</w:t>
      </w:r>
    </w:p>
    <w:p w:rsidR="00CC0DA4" w:rsidRDefault="00CC0DA4" w:rsidP="00405DC8">
      <w:pPr>
        <w:ind w:right="361"/>
      </w:pPr>
      <w:r>
        <w:t>Wie kann ich meine Schwächen und Begrenzungen überwinden?</w:t>
      </w:r>
    </w:p>
    <w:p w:rsidR="003C1520" w:rsidRDefault="003C1520" w:rsidP="00405DC8">
      <w:pPr>
        <w:ind w:right="361"/>
      </w:pPr>
    </w:p>
    <w:p w:rsidR="007055E1" w:rsidRPr="003C1520" w:rsidRDefault="007055E1" w:rsidP="00405DC8">
      <w:pPr>
        <w:ind w:right="361"/>
      </w:pPr>
      <w:r>
        <w:t>Lesevorschlag: Kapitel 10 oder Predigtthesen</w:t>
      </w:r>
      <w:r w:rsidR="00405DC8">
        <w:t xml:space="preserve"> oder:</w:t>
      </w:r>
    </w:p>
    <w:p w:rsidR="007055E1" w:rsidRDefault="007055E1" w:rsidP="00405DC8">
      <w:pPr>
        <w:ind w:right="361"/>
      </w:pPr>
    </w:p>
    <w:p w:rsidR="003C1520" w:rsidRDefault="007055E1" w:rsidP="00405DC8">
      <w:pPr>
        <w:ind w:right="361"/>
      </w:pPr>
      <w:r w:rsidRPr="007055E1">
        <w:t xml:space="preserve">Wenn wir nicht zugeben, dass wir in diesem Leben nicht aus eigener Kraft Erfüllung finden können, werden wir unseren Weg zurück zu Gott niemals finden. Aber wenn uns einmal bewusst ist, dass wir Hilfe brauchen, dann haben wir die Kurve heim zu unserem himmlischen Vater schon gekriegt. Wenn es dir so geht wie allen anderen, die wir kennen, wirst du es in Zukunft noch oft aus eigener Kraft versuchen. Vielleicht sogar öfter am Tag, wenn es dir so geht wie mir. Du wirst sogar versuchen, Gott aus eigener Kraft zu dienen und ihm zu gefallen, was auch nicht funktionieren wird. Aber du und ich, wir schaffen es nicht aus eigener Kraft - und das ist sehr gut zu wissen. Lass deine zukünftigen Entscheidungen von deinem Erwachen der Hilfsbedürftigkeit bestimmen. Jetzt weißt du, dass die Hilfe einen Namen hat. Und dieser Name ist Jesus. Er wird dich niemals verlassen. Jedes Mal, wenn du dich von </w:t>
      </w:r>
      <w:r w:rsidRPr="007055E1">
        <w:lastRenderedPageBreak/>
        <w:t>deiner Egozentrik und deinem Stolz abwendest, ist er da, um dich zu retten, zu stärken und dich auf dem Weg mit ihm zu führen.</w:t>
      </w:r>
    </w:p>
    <w:p w:rsidR="00CC0DA4" w:rsidRDefault="00405DC8" w:rsidP="00405DC8">
      <w:pPr>
        <w:ind w:right="361"/>
        <w:rPr>
          <w:lang w:eastAsia="de-DE"/>
        </w:rPr>
      </w:pPr>
      <w:r w:rsidRPr="00405DC8">
        <w:rPr>
          <w:noProof/>
        </w:rPr>
        <w:drawing>
          <wp:anchor distT="0" distB="0" distL="114300" distR="114300" simplePos="0" relativeHeight="251835392" behindDoc="0" locked="0" layoutInCell="1" allowOverlap="1" wp14:anchorId="19F8EEFB" wp14:editId="7DF4D604">
            <wp:simplePos x="0" y="0"/>
            <wp:positionH relativeFrom="column">
              <wp:posOffset>5901055</wp:posOffset>
            </wp:positionH>
            <wp:positionV relativeFrom="paragraph">
              <wp:posOffset>158766</wp:posOffset>
            </wp:positionV>
            <wp:extent cx="440055" cy="441960"/>
            <wp:effectExtent l="0" t="0" r="0" b="0"/>
            <wp:wrapNone/>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40055" cy="441960"/>
                    </a:xfrm>
                    <a:prstGeom prst="rect">
                      <a:avLst/>
                    </a:prstGeom>
                  </pic:spPr>
                </pic:pic>
              </a:graphicData>
            </a:graphic>
            <wp14:sizeRelH relativeFrom="margin">
              <wp14:pctWidth>0</wp14:pctWidth>
            </wp14:sizeRelH>
            <wp14:sizeRelV relativeFrom="margin">
              <wp14:pctHeight>0</wp14:pctHeight>
            </wp14:sizeRelV>
          </wp:anchor>
        </w:drawing>
      </w:r>
      <w:r w:rsidR="002F74E3">
        <w:rPr>
          <w:noProof/>
          <w:lang w:eastAsia="de-DE"/>
        </w:rPr>
        <w:drawing>
          <wp:anchor distT="0" distB="0" distL="114300" distR="114300" simplePos="0" relativeHeight="251469824" behindDoc="0" locked="0" layoutInCell="1" allowOverlap="1">
            <wp:simplePos x="0" y="0"/>
            <wp:positionH relativeFrom="column">
              <wp:posOffset>-615315</wp:posOffset>
            </wp:positionH>
            <wp:positionV relativeFrom="paragraph">
              <wp:posOffset>117187</wp:posOffset>
            </wp:positionV>
            <wp:extent cx="457200" cy="457200"/>
            <wp:effectExtent l="0" t="0" r="0" b="0"/>
            <wp:wrapNone/>
            <wp:docPr id="6" name="Grafik 6" descr="Te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eam.svg"/>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57200" cy="457200"/>
                    </a:xfrm>
                    <a:prstGeom prst="rect">
                      <a:avLst/>
                    </a:prstGeom>
                  </pic:spPr>
                </pic:pic>
              </a:graphicData>
            </a:graphic>
          </wp:anchor>
        </w:drawing>
      </w:r>
    </w:p>
    <w:p w:rsidR="003A0756" w:rsidRDefault="00CA59F8" w:rsidP="003A0756">
      <w:pPr>
        <w:pStyle w:val="berschrift2"/>
        <w:ind w:right="361"/>
        <w:rPr>
          <w:lang w:eastAsia="de-DE"/>
        </w:rPr>
      </w:pPr>
      <w:r>
        <w:rPr>
          <w:lang w:eastAsia="de-DE"/>
        </w:rPr>
        <w:t>Fragen</w:t>
      </w:r>
      <w:r w:rsidR="003A0756">
        <w:rPr>
          <w:lang w:eastAsia="de-DE"/>
        </w:rPr>
        <w:t xml:space="preserve"> (max. 3 aussuchen)</w:t>
      </w:r>
    </w:p>
    <w:p w:rsidR="00CA59F8" w:rsidRDefault="00CA59F8" w:rsidP="00405DC8">
      <w:pPr>
        <w:pStyle w:val="berschrift2"/>
        <w:ind w:right="361"/>
        <w:rPr>
          <w:lang w:eastAsia="de-DE"/>
        </w:rPr>
      </w:pPr>
    </w:p>
    <w:p w:rsidR="00CA59F8" w:rsidRDefault="00CA59F8" w:rsidP="00405DC8">
      <w:pPr>
        <w:pStyle w:val="Listenabsatz"/>
        <w:numPr>
          <w:ilvl w:val="0"/>
          <w:numId w:val="15"/>
        </w:numPr>
        <w:ind w:right="361"/>
      </w:pPr>
      <w:r>
        <w:t>Was überzeugt dich davon, dass du es aus eigener Kraft nicht schaffst, noch einmal von vorne anzufangen?</w:t>
      </w:r>
    </w:p>
    <w:p w:rsidR="00CA59F8" w:rsidRDefault="00CA59F8" w:rsidP="00405DC8">
      <w:pPr>
        <w:pStyle w:val="Listenabsatz"/>
        <w:numPr>
          <w:ilvl w:val="0"/>
          <w:numId w:val="15"/>
        </w:numPr>
        <w:ind w:right="361"/>
      </w:pPr>
      <w:r>
        <w:t>Eine Bedeutung von Buße tun ist auch zu den Wurzeln zurückzukehren. Wo sind deine Wurzeln?</w:t>
      </w:r>
    </w:p>
    <w:p w:rsidR="00CA59F8" w:rsidRDefault="00CA59F8" w:rsidP="00405DC8">
      <w:pPr>
        <w:pStyle w:val="Listenabsatz"/>
        <w:numPr>
          <w:ilvl w:val="0"/>
          <w:numId w:val="15"/>
        </w:numPr>
        <w:ind w:right="361"/>
      </w:pPr>
      <w:r>
        <w:t>Wenn du an alles denkst, was du in der Vergangenheit falsch gemacht hast, wie, glaubst du, wird gott dich empfangen, wenn du zu ihm nach Hause kommst?</w:t>
      </w:r>
    </w:p>
    <w:p w:rsidR="00CA59F8" w:rsidRDefault="00CA59F8" w:rsidP="00405DC8">
      <w:pPr>
        <w:pStyle w:val="Listenabsatz"/>
        <w:numPr>
          <w:ilvl w:val="0"/>
          <w:numId w:val="15"/>
        </w:numPr>
        <w:ind w:right="361"/>
      </w:pPr>
      <w:r>
        <w:t>Welche der nachfolgenden Aussagen beschreibt deine Reaaktion auf Gottes Gnade am besten?</w:t>
      </w:r>
      <w:r>
        <w:br/>
        <w:t>Das glaube ich nicht./Das erwarte ich./Ich erwarte es nicht, aber ich glaube es!</w:t>
      </w:r>
    </w:p>
    <w:p w:rsidR="00CA59F8" w:rsidRDefault="00CA59F8" w:rsidP="00405DC8">
      <w:pPr>
        <w:pStyle w:val="Listenabsatz"/>
        <w:numPr>
          <w:ilvl w:val="0"/>
          <w:numId w:val="15"/>
        </w:numPr>
        <w:ind w:right="361"/>
      </w:pPr>
      <w:r>
        <w:t>Wie reagierst du, wenn du hörst, dass Gott durch Jesus bei dir und für dich ist, ja dass er dir sogar nachgeht?</w:t>
      </w:r>
    </w:p>
    <w:p w:rsidR="00CA59F8" w:rsidRDefault="002F74E3" w:rsidP="00405DC8">
      <w:pPr>
        <w:pStyle w:val="Listenabsatz"/>
        <w:numPr>
          <w:ilvl w:val="0"/>
          <w:numId w:val="15"/>
        </w:numPr>
        <w:ind w:right="361"/>
      </w:pPr>
      <w:r>
        <w:rPr>
          <w:noProof/>
        </w:rPr>
        <w:drawing>
          <wp:anchor distT="0" distB="0" distL="114300" distR="114300" simplePos="0" relativeHeight="251472896" behindDoc="0" locked="0" layoutInCell="1" allowOverlap="1">
            <wp:simplePos x="0" y="0"/>
            <wp:positionH relativeFrom="column">
              <wp:posOffset>-615315</wp:posOffset>
            </wp:positionH>
            <wp:positionV relativeFrom="paragraph">
              <wp:posOffset>281940</wp:posOffset>
            </wp:positionV>
            <wp:extent cx="502920" cy="502920"/>
            <wp:effectExtent l="0" t="0" r="0" b="0"/>
            <wp:wrapNone/>
            <wp:docPr id="7" name="Grafik 7" descr="Klatschende Hä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lappingHands.svg"/>
                    <pic:cNvPicPr/>
                  </pic:nvPicPr>
                  <pic:blipFill>
                    <a:blip r:embed="rId15">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a:off x="0" y="0"/>
                      <a:ext cx="502920" cy="502920"/>
                    </a:xfrm>
                    <a:prstGeom prst="rect">
                      <a:avLst/>
                    </a:prstGeom>
                  </pic:spPr>
                </pic:pic>
              </a:graphicData>
            </a:graphic>
          </wp:anchor>
        </w:drawing>
      </w:r>
      <w:r w:rsidR="00CA59F8">
        <w:t>Bist du bereit, Jesus nachzufolgen, weil er dein Weg nach Hause zum Vater ist?</w:t>
      </w:r>
    </w:p>
    <w:p w:rsidR="00CA59F8" w:rsidRDefault="00CA59F8" w:rsidP="00405DC8">
      <w:pPr>
        <w:ind w:right="361"/>
        <w:rPr>
          <w:lang w:eastAsia="de-DE"/>
        </w:rPr>
      </w:pPr>
    </w:p>
    <w:p w:rsidR="00405DC8" w:rsidRDefault="00405DC8" w:rsidP="00405DC8">
      <w:pPr>
        <w:pStyle w:val="berschrift2"/>
        <w:ind w:right="361"/>
        <w:rPr>
          <w:lang w:eastAsia="de-DE"/>
        </w:rPr>
      </w:pPr>
      <w:r w:rsidRPr="00405DC8">
        <w:rPr>
          <w:noProof/>
        </w:rPr>
        <w:drawing>
          <wp:anchor distT="0" distB="0" distL="114300" distR="114300" simplePos="0" relativeHeight="251794432" behindDoc="0" locked="0" layoutInCell="1" allowOverlap="1" wp14:anchorId="3AB86B81" wp14:editId="5001096E">
            <wp:simplePos x="0" y="0"/>
            <wp:positionH relativeFrom="column">
              <wp:posOffset>5901055</wp:posOffset>
            </wp:positionH>
            <wp:positionV relativeFrom="paragraph">
              <wp:posOffset>10283</wp:posOffset>
            </wp:positionV>
            <wp:extent cx="422275" cy="441960"/>
            <wp:effectExtent l="0" t="0" r="0" b="0"/>
            <wp:wrapNone/>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2275" cy="441960"/>
                    </a:xfrm>
                    <a:prstGeom prst="rect">
                      <a:avLst/>
                    </a:prstGeom>
                  </pic:spPr>
                </pic:pic>
              </a:graphicData>
            </a:graphic>
          </wp:anchor>
        </w:drawing>
      </w:r>
      <w:r>
        <w:rPr>
          <w:lang w:eastAsia="de-DE"/>
        </w:rPr>
        <w:t>Abschlussrunde</w:t>
      </w:r>
    </w:p>
    <w:p w:rsidR="00405DC8" w:rsidRDefault="00405DC8" w:rsidP="00405DC8">
      <w:pPr>
        <w:ind w:right="361"/>
      </w:pPr>
      <w:r>
        <w:t>Wie ging es mir mit dem Thema? Was nehme ich für die Woche mit?</w:t>
      </w:r>
    </w:p>
    <w:p w:rsidR="00405DC8" w:rsidRDefault="00405DC8" w:rsidP="00405DC8">
      <w:pPr>
        <w:pStyle w:val="berschrift2"/>
        <w:ind w:right="361"/>
      </w:pPr>
    </w:p>
    <w:p w:rsidR="00A266E3" w:rsidRDefault="00A266E3" w:rsidP="00405DC8">
      <w:pPr>
        <w:pStyle w:val="berschrift2"/>
        <w:ind w:right="361"/>
      </w:pPr>
      <w:r>
        <w:t>Gebet</w:t>
      </w:r>
    </w:p>
    <w:p w:rsidR="00CC0DA4" w:rsidRDefault="00CC0DA4" w:rsidP="00405DC8">
      <w:pPr>
        <w:ind w:right="361"/>
      </w:pPr>
      <w:r>
        <w:t>Gott, wenn es dich wirklich gibt,</w:t>
      </w:r>
    </w:p>
    <w:p w:rsidR="00CC0DA4" w:rsidRDefault="00CC0DA4" w:rsidP="00405DC8">
      <w:pPr>
        <w:ind w:right="361"/>
      </w:pPr>
      <w:r>
        <w:t>dann zeig dich mir.</w:t>
      </w:r>
    </w:p>
    <w:p w:rsidR="00CC0DA4" w:rsidRDefault="00CC0DA4" w:rsidP="00405DC8">
      <w:pPr>
        <w:ind w:right="361"/>
      </w:pPr>
      <w:r>
        <w:t>Wecke in mir die Bereitschaft,</w:t>
      </w:r>
    </w:p>
    <w:p w:rsidR="00CA59F8" w:rsidRDefault="00CC0DA4" w:rsidP="00405DC8">
      <w:pPr>
        <w:ind w:right="361"/>
        <w:rPr>
          <w:rFonts w:ascii="Museo 300" w:hAnsi="Museo 300"/>
          <w:noProof/>
          <w:sz w:val="46"/>
          <w:szCs w:val="46"/>
          <w:lang w:eastAsia="de-DE"/>
        </w:rPr>
      </w:pPr>
      <w:r>
        <w:t>dich um Hilfe zu bitten.</w:t>
      </w:r>
      <w:r w:rsidR="00CA59F8">
        <w:br w:type="page"/>
      </w:r>
    </w:p>
    <w:p w:rsidR="00CA59F8" w:rsidRDefault="0077282C" w:rsidP="00405DC8">
      <w:pPr>
        <w:pStyle w:val="berschrift1"/>
        <w:ind w:right="361"/>
        <w:jc w:val="left"/>
      </w:pPr>
      <w:r w:rsidRPr="0077282C">
        <w:lastRenderedPageBreak/>
        <w:t>Ist da jemand, der mich sicher nach Hause bringt?</w:t>
      </w:r>
    </w:p>
    <w:p w:rsidR="00DD110B" w:rsidRPr="00DD110B" w:rsidRDefault="00405DC8" w:rsidP="00405DC8">
      <w:pPr>
        <w:ind w:right="361"/>
        <w:rPr>
          <w:lang w:eastAsia="de-DE"/>
        </w:rPr>
      </w:pPr>
      <w:r w:rsidRPr="00405DC8">
        <w:rPr>
          <w:noProof/>
          <w:lang w:eastAsia="de-DE"/>
        </w:rPr>
        <w:drawing>
          <wp:anchor distT="0" distB="0" distL="114300" distR="114300" simplePos="0" relativeHeight="251863040" behindDoc="0" locked="0" layoutInCell="1" allowOverlap="1" wp14:anchorId="75CA2272" wp14:editId="6698552A">
            <wp:simplePos x="0" y="0"/>
            <wp:positionH relativeFrom="column">
              <wp:posOffset>5926167</wp:posOffset>
            </wp:positionH>
            <wp:positionV relativeFrom="paragraph">
              <wp:posOffset>140797</wp:posOffset>
            </wp:positionV>
            <wp:extent cx="422275" cy="441960"/>
            <wp:effectExtent l="0" t="0" r="0" b="0"/>
            <wp:wrapNone/>
            <wp:docPr id="48"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2275" cy="441960"/>
                    </a:xfrm>
                    <a:prstGeom prst="rect">
                      <a:avLst/>
                    </a:prstGeom>
                  </pic:spPr>
                </pic:pic>
              </a:graphicData>
            </a:graphic>
          </wp:anchor>
        </w:drawing>
      </w:r>
      <w:r w:rsidR="002F74E3" w:rsidRPr="002F74E3">
        <w:rPr>
          <w:noProof/>
          <w:lang w:eastAsia="de-DE"/>
        </w:rPr>
        <w:drawing>
          <wp:anchor distT="0" distB="0" distL="114300" distR="114300" simplePos="0" relativeHeight="251482112" behindDoc="0" locked="0" layoutInCell="1" allowOverlap="1" wp14:anchorId="2F03FB6A" wp14:editId="46D0D671">
            <wp:simplePos x="0" y="0"/>
            <wp:positionH relativeFrom="column">
              <wp:posOffset>-576234</wp:posOffset>
            </wp:positionH>
            <wp:positionV relativeFrom="paragraph">
              <wp:posOffset>172661</wp:posOffset>
            </wp:positionV>
            <wp:extent cx="415637" cy="415637"/>
            <wp:effectExtent l="0" t="0" r="3810" b="3810"/>
            <wp:wrapNone/>
            <wp:docPr id="8" name="Grafik 8" descr="Fußabdru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ootprint.svg"/>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418196" cy="418196"/>
                    </a:xfrm>
                    <a:prstGeom prst="rect">
                      <a:avLst/>
                    </a:prstGeom>
                  </pic:spPr>
                </pic:pic>
              </a:graphicData>
            </a:graphic>
            <wp14:sizeRelH relativeFrom="margin">
              <wp14:pctWidth>0</wp14:pctWidth>
            </wp14:sizeRelH>
            <wp14:sizeRelV relativeFrom="margin">
              <wp14:pctHeight>0</wp14:pctHeight>
            </wp14:sizeRelV>
          </wp:anchor>
        </w:drawing>
      </w:r>
    </w:p>
    <w:p w:rsidR="00A266E3" w:rsidRDefault="00A266E3" w:rsidP="00405DC8">
      <w:pPr>
        <w:pStyle w:val="berschrift2"/>
        <w:ind w:right="361"/>
        <w:rPr>
          <w:lang w:eastAsia="de-DE"/>
        </w:rPr>
      </w:pPr>
      <w:r>
        <w:rPr>
          <w:lang w:eastAsia="de-DE"/>
        </w:rPr>
        <w:t>Einstieg</w:t>
      </w:r>
    </w:p>
    <w:p w:rsidR="00A266E3" w:rsidRDefault="00A266E3" w:rsidP="00405DC8">
      <w:pPr>
        <w:ind w:right="361"/>
      </w:pPr>
      <w:r>
        <w:t>Wenn du auf einer einsamen Insel Urlaub machen könntest: Wen würdest du gerne mitnehmen?</w:t>
      </w:r>
    </w:p>
    <w:p w:rsidR="00A266E3" w:rsidRPr="00A266E3" w:rsidRDefault="00981C44" w:rsidP="00405DC8">
      <w:pPr>
        <w:ind w:right="361"/>
        <w:rPr>
          <w:lang w:eastAsia="de-DE"/>
        </w:rPr>
      </w:pPr>
      <w:r w:rsidRPr="002F74E3">
        <w:rPr>
          <w:noProof/>
          <w:lang w:eastAsia="de-DE"/>
        </w:rPr>
        <w:drawing>
          <wp:anchor distT="0" distB="0" distL="114300" distR="114300" simplePos="0" relativeHeight="251495424" behindDoc="0" locked="0" layoutInCell="1" allowOverlap="1" wp14:anchorId="5347A342" wp14:editId="7E4EF3C3">
            <wp:simplePos x="0" y="0"/>
            <wp:positionH relativeFrom="column">
              <wp:posOffset>-476308</wp:posOffset>
            </wp:positionH>
            <wp:positionV relativeFrom="paragraph">
              <wp:posOffset>280035</wp:posOffset>
            </wp:positionV>
            <wp:extent cx="320040" cy="320040"/>
            <wp:effectExtent l="0" t="0" r="3810" b="3810"/>
            <wp:wrapNone/>
            <wp:docPr id="9" name="Grafik 9" descr="Büc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ooks.svg"/>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320040" cy="320040"/>
                    </a:xfrm>
                    <a:prstGeom prst="rect">
                      <a:avLst/>
                    </a:prstGeom>
                  </pic:spPr>
                </pic:pic>
              </a:graphicData>
            </a:graphic>
          </wp:anchor>
        </w:drawing>
      </w:r>
    </w:p>
    <w:p w:rsidR="00CA59F8" w:rsidRDefault="00CC0DA4" w:rsidP="00405DC8">
      <w:pPr>
        <w:pStyle w:val="berschrift2"/>
        <w:ind w:right="361"/>
        <w:rPr>
          <w:lang w:eastAsia="de-DE"/>
        </w:rPr>
      </w:pPr>
      <w:r>
        <w:rPr>
          <w:lang w:eastAsia="de-DE"/>
        </w:rPr>
        <w:t>Lukas 15,20-21</w:t>
      </w:r>
    </w:p>
    <w:p w:rsidR="00CC0DA4" w:rsidRDefault="00405DC8" w:rsidP="00405DC8">
      <w:pPr>
        <w:ind w:right="361"/>
        <w:rPr>
          <w:lang w:eastAsia="de-DE"/>
        </w:rPr>
      </w:pPr>
      <w:r w:rsidRPr="00405DC8">
        <w:rPr>
          <w:noProof/>
          <w:lang w:eastAsia="de-DE"/>
        </w:rPr>
        <w:drawing>
          <wp:anchor distT="0" distB="0" distL="114300" distR="114300" simplePos="0" relativeHeight="251868160" behindDoc="0" locked="0" layoutInCell="1" allowOverlap="1" wp14:anchorId="3BBB9244" wp14:editId="25E7160B">
            <wp:simplePos x="0" y="0"/>
            <wp:positionH relativeFrom="column">
              <wp:posOffset>5901690</wp:posOffset>
            </wp:positionH>
            <wp:positionV relativeFrom="paragraph">
              <wp:posOffset>16856</wp:posOffset>
            </wp:positionV>
            <wp:extent cx="422275" cy="441960"/>
            <wp:effectExtent l="0" t="0" r="0" b="0"/>
            <wp:wrapNone/>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2275" cy="441960"/>
                    </a:xfrm>
                    <a:prstGeom prst="rect">
                      <a:avLst/>
                    </a:prstGeom>
                  </pic:spPr>
                </pic:pic>
              </a:graphicData>
            </a:graphic>
          </wp:anchor>
        </w:drawing>
      </w:r>
      <w:r w:rsidR="00CC0DA4">
        <w:rPr>
          <w:lang w:eastAsia="de-DE"/>
        </w:rPr>
        <w:t>Dieser sah ihn schon von weitem kommen; voller Mitleid lief er ihm entgegen, fiel ihm um den Hals und küsste ihn. ›Vater‹, sagte der Sohn zu ihm, ›ich habe mich gegen den Himmel und gegen dich versündigt; ich bin es nicht mehr wert, dein Sohn genannt zu werden.‹</w:t>
      </w:r>
    </w:p>
    <w:p w:rsidR="003C1520" w:rsidRDefault="003C1520" w:rsidP="00405DC8">
      <w:pPr>
        <w:ind w:right="361"/>
      </w:pPr>
    </w:p>
    <w:p w:rsidR="003C1520" w:rsidRDefault="00CC0DA4" w:rsidP="00405DC8">
      <w:pPr>
        <w:pStyle w:val="berschrift2"/>
        <w:ind w:right="361"/>
      </w:pPr>
      <w:r>
        <w:t>Das Erwachen der Liebe</w:t>
      </w:r>
      <w:r w:rsidR="007055E1">
        <w:t xml:space="preserve"> – Gott liebt mich also dich von Herzen.</w:t>
      </w:r>
    </w:p>
    <w:p w:rsidR="00CC0DA4" w:rsidRDefault="00CC0DA4" w:rsidP="00405DC8">
      <w:pPr>
        <w:ind w:right="361"/>
      </w:pPr>
      <w:r>
        <w:t>Bin ich wirklich geliebt und angenommen?</w:t>
      </w:r>
    </w:p>
    <w:p w:rsidR="007055E1" w:rsidRDefault="007055E1" w:rsidP="00405DC8">
      <w:pPr>
        <w:ind w:right="361"/>
      </w:pPr>
    </w:p>
    <w:p w:rsidR="007055E1" w:rsidRPr="003C1520" w:rsidRDefault="007055E1" w:rsidP="00405DC8">
      <w:pPr>
        <w:ind w:right="361"/>
      </w:pPr>
      <w:r>
        <w:t xml:space="preserve">Lesevorschlag: Kapitel </w:t>
      </w:r>
      <w:r w:rsidR="00DD110B">
        <w:t>13</w:t>
      </w:r>
      <w:r>
        <w:t xml:space="preserve"> oder Predigtthesen</w:t>
      </w:r>
      <w:r w:rsidR="00405DC8">
        <w:t xml:space="preserve"> oder:</w:t>
      </w:r>
    </w:p>
    <w:p w:rsidR="007055E1" w:rsidRDefault="007055E1" w:rsidP="00405DC8">
      <w:pPr>
        <w:ind w:right="361"/>
      </w:pPr>
    </w:p>
    <w:p w:rsidR="007055E1" w:rsidRDefault="007055E1" w:rsidP="00405DC8">
      <w:pPr>
        <w:ind w:right="361"/>
      </w:pPr>
      <w:r>
        <w:t xml:space="preserve">Wenn wir ganz zu unserem Vater zurückgekehrt sind, erleben wir die unwiderstehliche Liebe Gottes in Jesus. Du bist bereits zu ihm zurückgekehrt, also weißt du, wovon wir sprechen. Es gibt nichts, was in unserem Leben mit Gott wichtiger ist als seine ewige, bedingungslose Liebe zu uns. Die Gnade und Vergebung, die er jedem von uns anbietet, finden wir nirgends sonst. Sie ist beinahe erschreckend. Sie ist überwältigend und immer wieder erstaunlich. Und sie ist das, wonach wir uns in Wahrheit sehnen und wofür wir geschaffen wurden. </w:t>
      </w:r>
    </w:p>
    <w:p w:rsidR="007055E1" w:rsidRDefault="007055E1" w:rsidP="00405DC8">
      <w:pPr>
        <w:ind w:right="361"/>
      </w:pPr>
      <w:r>
        <w:t>Während wir zu Gottes Liebe aufbrechen, werden Entscheidungen, die uns vorher unmöglich erschienen, langsam möglich: Es wird möglich, Gott in den Höhen und Tiefen unseres Lebens zu vertrauen. Und wir können - es wird sogar unser tiefster Wunsch - seinem Sohn, Jesus Christus, immer ähnlicher werden.</w:t>
      </w:r>
    </w:p>
    <w:p w:rsidR="007055E1" w:rsidRDefault="007055E1" w:rsidP="00405DC8">
      <w:pPr>
        <w:ind w:right="361"/>
      </w:pPr>
      <w:r>
        <w:t xml:space="preserve">Noch etwas: jetzt können wir glauben, dass er treu für uns und die Menschen, die wir lieben, sorgen wird. Dadurch fließt Gottes Frieden in unseren </w:t>
      </w:r>
      <w:r>
        <w:lastRenderedPageBreak/>
        <w:t>Alltag. Und zu wissen, dass er nicht nur uns, sondern alle Menschen von Herzen liebt, motiviert uns, die gute Nachricht mit anderen zu teilen. Das ist das Wunderbare an Gottes Liebe zu dir und zu mir. Sie hat die Kraft, uns zu heilen, zu verändern, unsere Hoffnungen und Träume zu beleben und uns zu motivieren, ihm mit unserem ganzen Leben zu dienen. Hier unser Rat: Lebe von jetzt an mutig in seiner Liebe. Lass dir niemals durch Zweifel oder Entmutigung das rauben, was du als wahr erkannt hast!</w:t>
      </w:r>
    </w:p>
    <w:p w:rsidR="00CC0DA4" w:rsidRDefault="002F74E3" w:rsidP="00405DC8">
      <w:pPr>
        <w:ind w:right="361"/>
        <w:rPr>
          <w:lang w:eastAsia="de-DE"/>
        </w:rPr>
      </w:pPr>
      <w:r w:rsidRPr="002F74E3">
        <w:rPr>
          <w:noProof/>
          <w:lang w:eastAsia="de-DE"/>
        </w:rPr>
        <w:drawing>
          <wp:anchor distT="0" distB="0" distL="114300" distR="114300" simplePos="0" relativeHeight="251507712" behindDoc="0" locked="0" layoutInCell="1" allowOverlap="1" wp14:anchorId="01A64782" wp14:editId="6311E8D7">
            <wp:simplePos x="0" y="0"/>
            <wp:positionH relativeFrom="column">
              <wp:posOffset>-553951</wp:posOffset>
            </wp:positionH>
            <wp:positionV relativeFrom="paragraph">
              <wp:posOffset>206953</wp:posOffset>
            </wp:positionV>
            <wp:extent cx="457200" cy="457200"/>
            <wp:effectExtent l="0" t="0" r="0" b="0"/>
            <wp:wrapNone/>
            <wp:docPr id="10" name="Grafik 10" descr="Te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eam.svg"/>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57200" cy="457200"/>
                    </a:xfrm>
                    <a:prstGeom prst="rect">
                      <a:avLst/>
                    </a:prstGeom>
                  </pic:spPr>
                </pic:pic>
              </a:graphicData>
            </a:graphic>
          </wp:anchor>
        </w:drawing>
      </w:r>
    </w:p>
    <w:p w:rsidR="003A0756" w:rsidRDefault="00405DC8" w:rsidP="003A0756">
      <w:pPr>
        <w:pStyle w:val="berschrift2"/>
        <w:ind w:right="361"/>
        <w:rPr>
          <w:lang w:eastAsia="de-DE"/>
        </w:rPr>
      </w:pPr>
      <w:r w:rsidRPr="00405DC8">
        <w:rPr>
          <w:noProof/>
        </w:rPr>
        <w:drawing>
          <wp:anchor distT="0" distB="0" distL="114300" distR="114300" simplePos="0" relativeHeight="251858944" behindDoc="0" locked="0" layoutInCell="1" allowOverlap="1" wp14:anchorId="75FB5941" wp14:editId="469C0ED8">
            <wp:simplePos x="0" y="0"/>
            <wp:positionH relativeFrom="column">
              <wp:posOffset>5883910</wp:posOffset>
            </wp:positionH>
            <wp:positionV relativeFrom="paragraph">
              <wp:posOffset>26670</wp:posOffset>
            </wp:positionV>
            <wp:extent cx="440055" cy="441960"/>
            <wp:effectExtent l="0" t="0" r="0" b="0"/>
            <wp:wrapNone/>
            <wp:docPr id="4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40055" cy="441960"/>
                    </a:xfrm>
                    <a:prstGeom prst="rect">
                      <a:avLst/>
                    </a:prstGeom>
                  </pic:spPr>
                </pic:pic>
              </a:graphicData>
            </a:graphic>
            <wp14:sizeRelH relativeFrom="margin">
              <wp14:pctWidth>0</wp14:pctWidth>
            </wp14:sizeRelH>
            <wp14:sizeRelV relativeFrom="margin">
              <wp14:pctHeight>0</wp14:pctHeight>
            </wp14:sizeRelV>
          </wp:anchor>
        </w:drawing>
      </w:r>
      <w:r w:rsidR="00CA59F8">
        <w:rPr>
          <w:lang w:eastAsia="de-DE"/>
        </w:rPr>
        <w:t>Fragen</w:t>
      </w:r>
      <w:r w:rsidR="003A0756">
        <w:rPr>
          <w:lang w:eastAsia="de-DE"/>
        </w:rPr>
        <w:t xml:space="preserve"> (max. 3 aussuchen)</w:t>
      </w:r>
    </w:p>
    <w:p w:rsidR="00CA59F8" w:rsidRDefault="00CA59F8" w:rsidP="00405DC8">
      <w:pPr>
        <w:pStyle w:val="berschrift2"/>
        <w:ind w:right="361"/>
        <w:rPr>
          <w:lang w:eastAsia="de-DE"/>
        </w:rPr>
      </w:pPr>
    </w:p>
    <w:p w:rsidR="00CA59F8" w:rsidRDefault="00CA59F8" w:rsidP="00405DC8">
      <w:pPr>
        <w:pStyle w:val="Listenabsatz"/>
        <w:numPr>
          <w:ilvl w:val="0"/>
          <w:numId w:val="16"/>
        </w:numPr>
        <w:ind w:right="361"/>
      </w:pPr>
      <w:r>
        <w:t>Wenn du daran denkst, wir Gott dich als Kind willkommen heißt, denkst du dann manchmal: „Das habe ich nicht verdient“, weil dir seine Gnade so unglaublich erscheint?</w:t>
      </w:r>
    </w:p>
    <w:p w:rsidR="00CA59F8" w:rsidRDefault="00CA59F8" w:rsidP="00405DC8">
      <w:pPr>
        <w:pStyle w:val="Listenabsatz"/>
        <w:numPr>
          <w:ilvl w:val="0"/>
          <w:numId w:val="16"/>
        </w:numPr>
        <w:ind w:right="361"/>
      </w:pPr>
      <w:r>
        <w:t>Wo empfindest du immer noch Scham, obwohl du weißt, dass Gott dir vergeben hat?</w:t>
      </w:r>
    </w:p>
    <w:p w:rsidR="00CA59F8" w:rsidRDefault="00CA59F8" w:rsidP="00405DC8">
      <w:pPr>
        <w:pStyle w:val="Listenabsatz"/>
        <w:numPr>
          <w:ilvl w:val="0"/>
          <w:numId w:val="16"/>
        </w:numPr>
        <w:ind w:right="361"/>
      </w:pPr>
      <w:r>
        <w:t>Was würde dir zu verstehen helfen, dass Gott deine Schuld und Scham komplett und für immer ausgelöscht hat?</w:t>
      </w:r>
    </w:p>
    <w:p w:rsidR="00CA59F8" w:rsidRDefault="00CA59F8" w:rsidP="00405DC8">
      <w:pPr>
        <w:pStyle w:val="Listenabsatz"/>
        <w:numPr>
          <w:ilvl w:val="0"/>
          <w:numId w:val="16"/>
        </w:numPr>
        <w:ind w:right="361"/>
      </w:pPr>
      <w:r>
        <w:t>Vergleiche deine Sicht von dir selbst mit Gottes Sicht auf dich.</w:t>
      </w:r>
    </w:p>
    <w:p w:rsidR="00CA59F8" w:rsidRDefault="00CA59F8" w:rsidP="00405DC8">
      <w:pPr>
        <w:pStyle w:val="Listenabsatz"/>
        <w:numPr>
          <w:ilvl w:val="0"/>
          <w:numId w:val="16"/>
        </w:numPr>
        <w:ind w:right="361"/>
      </w:pPr>
      <w:r>
        <w:t>Welche Hinweise hat Gott dir darauf gegeben, dass du jetzt sein Kind bist?</w:t>
      </w:r>
    </w:p>
    <w:p w:rsidR="00CA59F8" w:rsidRDefault="00CA59F8" w:rsidP="00405DC8">
      <w:pPr>
        <w:pStyle w:val="Listenabsatz"/>
        <w:numPr>
          <w:ilvl w:val="0"/>
          <w:numId w:val="16"/>
        </w:numPr>
        <w:ind w:right="361"/>
      </w:pPr>
      <w:r>
        <w:t>Befindest du dich schon an dem Punkt, an dem du mit Überzeugung sagen kannst: „Gott liebt mich also doch von Herzen“?</w:t>
      </w:r>
    </w:p>
    <w:p w:rsidR="00A266E3" w:rsidRDefault="00981C44" w:rsidP="00405DC8">
      <w:pPr>
        <w:ind w:right="361"/>
        <w:rPr>
          <w:lang w:eastAsia="de-DE"/>
        </w:rPr>
      </w:pPr>
      <w:r w:rsidRPr="002F74E3">
        <w:rPr>
          <w:noProof/>
          <w:lang w:eastAsia="de-DE"/>
        </w:rPr>
        <w:drawing>
          <wp:anchor distT="0" distB="0" distL="114300" distR="114300" simplePos="0" relativeHeight="251524096" behindDoc="0" locked="0" layoutInCell="1" allowOverlap="1" wp14:anchorId="49B47944" wp14:editId="2B9D0AB5">
            <wp:simplePos x="0" y="0"/>
            <wp:positionH relativeFrom="column">
              <wp:posOffset>-553604</wp:posOffset>
            </wp:positionH>
            <wp:positionV relativeFrom="paragraph">
              <wp:posOffset>169487</wp:posOffset>
            </wp:positionV>
            <wp:extent cx="502920" cy="502920"/>
            <wp:effectExtent l="0" t="0" r="0" b="0"/>
            <wp:wrapNone/>
            <wp:docPr id="11" name="Grafik 11" descr="Klatschende Hä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lappingHands.svg"/>
                    <pic:cNvPicPr/>
                  </pic:nvPicPr>
                  <pic:blipFill>
                    <a:blip r:embed="rId15">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a:off x="0" y="0"/>
                      <a:ext cx="502920" cy="502920"/>
                    </a:xfrm>
                    <a:prstGeom prst="rect">
                      <a:avLst/>
                    </a:prstGeom>
                  </pic:spPr>
                </pic:pic>
              </a:graphicData>
            </a:graphic>
          </wp:anchor>
        </w:drawing>
      </w:r>
    </w:p>
    <w:p w:rsidR="00405DC8" w:rsidRDefault="00405DC8" w:rsidP="00405DC8">
      <w:pPr>
        <w:pStyle w:val="berschrift2"/>
        <w:ind w:right="361"/>
        <w:rPr>
          <w:lang w:eastAsia="de-DE"/>
        </w:rPr>
      </w:pPr>
      <w:r w:rsidRPr="00405DC8">
        <w:rPr>
          <w:noProof/>
        </w:rPr>
        <w:drawing>
          <wp:anchor distT="0" distB="0" distL="114300" distR="114300" simplePos="0" relativeHeight="251853824" behindDoc="0" locked="0" layoutInCell="1" allowOverlap="1" wp14:anchorId="4C219068" wp14:editId="3EADC4B7">
            <wp:simplePos x="0" y="0"/>
            <wp:positionH relativeFrom="column">
              <wp:posOffset>5901055</wp:posOffset>
            </wp:positionH>
            <wp:positionV relativeFrom="paragraph">
              <wp:posOffset>10283</wp:posOffset>
            </wp:positionV>
            <wp:extent cx="422275" cy="441960"/>
            <wp:effectExtent l="0" t="0" r="0" b="0"/>
            <wp:wrapNone/>
            <wp:docPr id="45" name="Grafi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2275" cy="441960"/>
                    </a:xfrm>
                    <a:prstGeom prst="rect">
                      <a:avLst/>
                    </a:prstGeom>
                  </pic:spPr>
                </pic:pic>
              </a:graphicData>
            </a:graphic>
          </wp:anchor>
        </w:drawing>
      </w:r>
      <w:r>
        <w:rPr>
          <w:lang w:eastAsia="de-DE"/>
        </w:rPr>
        <w:t>Abschlussrunde</w:t>
      </w:r>
    </w:p>
    <w:p w:rsidR="00405DC8" w:rsidRDefault="00405DC8" w:rsidP="00405DC8">
      <w:pPr>
        <w:ind w:right="361"/>
      </w:pPr>
      <w:r>
        <w:t>Wie ging es mir mit dem Thema? Was nehme ich für die Woche mit?</w:t>
      </w:r>
    </w:p>
    <w:p w:rsidR="00405DC8" w:rsidRDefault="00405DC8" w:rsidP="00405DC8">
      <w:pPr>
        <w:pStyle w:val="berschrift2"/>
        <w:ind w:right="361"/>
      </w:pPr>
    </w:p>
    <w:p w:rsidR="00CA59F8" w:rsidRDefault="00A266E3" w:rsidP="00981C44">
      <w:pPr>
        <w:pStyle w:val="berschrift2"/>
        <w:rPr>
          <w:lang w:eastAsia="de-DE"/>
        </w:rPr>
      </w:pPr>
      <w:r>
        <w:rPr>
          <w:lang w:eastAsia="de-DE"/>
        </w:rPr>
        <w:t>Gebet</w:t>
      </w:r>
    </w:p>
    <w:p w:rsidR="00CC0DA4" w:rsidRDefault="00CC0DA4" w:rsidP="00405DC8">
      <w:pPr>
        <w:ind w:right="361"/>
      </w:pPr>
      <w:r>
        <w:t>Gott, wenn es dich wirklich gibt,</w:t>
      </w:r>
    </w:p>
    <w:p w:rsidR="00CC0DA4" w:rsidRDefault="00CC0DA4" w:rsidP="00405DC8">
      <w:pPr>
        <w:ind w:right="361"/>
      </w:pPr>
      <w:r>
        <w:t>dann zeig dich mir.</w:t>
      </w:r>
    </w:p>
    <w:p w:rsidR="00CC0DA4" w:rsidRDefault="00CC0DA4" w:rsidP="00405DC8">
      <w:pPr>
        <w:ind w:right="361"/>
      </w:pPr>
      <w:r>
        <w:t>Wecke in mir das Bewusstsein,</w:t>
      </w:r>
    </w:p>
    <w:p w:rsidR="00CC0DA4" w:rsidRDefault="00CC0DA4" w:rsidP="00405DC8">
      <w:pPr>
        <w:ind w:right="361"/>
      </w:pPr>
      <w:r>
        <w:t>dass ich dein bedingungslos geliebtes Kind bin.</w:t>
      </w:r>
    </w:p>
    <w:p w:rsidR="00CA59F8" w:rsidRDefault="00CA59F8" w:rsidP="00405DC8">
      <w:pPr>
        <w:autoSpaceDE/>
        <w:autoSpaceDN/>
        <w:adjustRightInd/>
        <w:spacing w:after="160" w:line="259" w:lineRule="auto"/>
        <w:ind w:right="361"/>
        <w:jc w:val="left"/>
        <w:rPr>
          <w:rFonts w:ascii="Museo 300" w:hAnsi="Museo 300"/>
          <w:noProof/>
          <w:sz w:val="46"/>
          <w:szCs w:val="46"/>
          <w:lang w:eastAsia="de-DE"/>
        </w:rPr>
      </w:pPr>
      <w:r>
        <w:br w:type="page"/>
      </w:r>
    </w:p>
    <w:p w:rsidR="00CA59F8" w:rsidRDefault="0077282C" w:rsidP="00405DC8">
      <w:pPr>
        <w:pStyle w:val="berschrift1"/>
        <w:ind w:right="361"/>
        <w:jc w:val="left"/>
      </w:pPr>
      <w:r w:rsidRPr="0077282C">
        <w:lastRenderedPageBreak/>
        <w:t>Ist da jemand, der mit mir bis ans Ende geht?</w:t>
      </w:r>
    </w:p>
    <w:p w:rsidR="00DD110B" w:rsidRPr="00DD110B" w:rsidRDefault="00981C44" w:rsidP="00405DC8">
      <w:pPr>
        <w:ind w:right="361"/>
        <w:rPr>
          <w:lang w:eastAsia="de-DE"/>
        </w:rPr>
      </w:pPr>
      <w:r w:rsidRPr="00981C44">
        <w:rPr>
          <w:noProof/>
          <w:lang w:eastAsia="de-DE"/>
        </w:rPr>
        <w:drawing>
          <wp:anchor distT="0" distB="0" distL="114300" distR="114300" simplePos="0" relativeHeight="251869184" behindDoc="0" locked="0" layoutInCell="1" allowOverlap="1" wp14:anchorId="75CA2272" wp14:editId="6698552A">
            <wp:simplePos x="0" y="0"/>
            <wp:positionH relativeFrom="column">
              <wp:posOffset>5926166</wp:posOffset>
            </wp:positionH>
            <wp:positionV relativeFrom="paragraph">
              <wp:posOffset>209030</wp:posOffset>
            </wp:positionV>
            <wp:extent cx="422275" cy="441960"/>
            <wp:effectExtent l="0" t="0" r="0" b="0"/>
            <wp:wrapNone/>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2275" cy="441960"/>
                    </a:xfrm>
                    <a:prstGeom prst="rect">
                      <a:avLst/>
                    </a:prstGeom>
                  </pic:spPr>
                </pic:pic>
              </a:graphicData>
            </a:graphic>
          </wp:anchor>
        </w:drawing>
      </w:r>
      <w:r w:rsidR="002F74E3" w:rsidRPr="002F74E3">
        <w:rPr>
          <w:noProof/>
          <w:lang w:eastAsia="de-DE"/>
        </w:rPr>
        <w:drawing>
          <wp:anchor distT="0" distB="0" distL="114300" distR="114300" simplePos="0" relativeHeight="251621376" behindDoc="0" locked="0" layoutInCell="1" allowOverlap="1" wp14:anchorId="2F03FB6A" wp14:editId="46D0D671">
            <wp:simplePos x="0" y="0"/>
            <wp:positionH relativeFrom="column">
              <wp:posOffset>-590088</wp:posOffset>
            </wp:positionH>
            <wp:positionV relativeFrom="paragraph">
              <wp:posOffset>158807</wp:posOffset>
            </wp:positionV>
            <wp:extent cx="387927" cy="387927"/>
            <wp:effectExtent l="0" t="0" r="0" b="0"/>
            <wp:wrapNone/>
            <wp:docPr id="20" name="Grafik 20" descr="Fußabdru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ootprint.svg"/>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389134" cy="389134"/>
                    </a:xfrm>
                    <a:prstGeom prst="rect">
                      <a:avLst/>
                    </a:prstGeom>
                  </pic:spPr>
                </pic:pic>
              </a:graphicData>
            </a:graphic>
            <wp14:sizeRelH relativeFrom="margin">
              <wp14:pctWidth>0</wp14:pctWidth>
            </wp14:sizeRelH>
            <wp14:sizeRelV relativeFrom="margin">
              <wp14:pctHeight>0</wp14:pctHeight>
            </wp14:sizeRelV>
          </wp:anchor>
        </w:drawing>
      </w:r>
    </w:p>
    <w:p w:rsidR="00A266E3" w:rsidRDefault="00A266E3" w:rsidP="00405DC8">
      <w:pPr>
        <w:pStyle w:val="berschrift2"/>
        <w:ind w:right="361"/>
        <w:rPr>
          <w:lang w:eastAsia="de-DE"/>
        </w:rPr>
      </w:pPr>
      <w:r>
        <w:rPr>
          <w:lang w:eastAsia="de-DE"/>
        </w:rPr>
        <w:t>Einstieg</w:t>
      </w:r>
    </w:p>
    <w:p w:rsidR="00A266E3" w:rsidRDefault="00A266E3" w:rsidP="00405DC8">
      <w:pPr>
        <w:ind w:right="361"/>
      </w:pPr>
      <w:r>
        <w:t>Stell dir vor, du hast ein Jahr Sabbatical: Was würdest du in diesem Jahr tun?</w:t>
      </w:r>
    </w:p>
    <w:p w:rsidR="00A266E3" w:rsidRDefault="002F74E3" w:rsidP="00405DC8">
      <w:pPr>
        <w:ind w:right="361"/>
        <w:rPr>
          <w:lang w:eastAsia="de-DE"/>
        </w:rPr>
      </w:pPr>
      <w:r w:rsidRPr="002F74E3">
        <w:rPr>
          <w:noProof/>
          <w:lang w:eastAsia="de-DE"/>
        </w:rPr>
        <w:drawing>
          <wp:anchor distT="0" distB="0" distL="114300" distR="114300" simplePos="0" relativeHeight="251628544" behindDoc="0" locked="0" layoutInCell="1" allowOverlap="1" wp14:anchorId="5347A342" wp14:editId="7E4EF3C3">
            <wp:simplePos x="0" y="0"/>
            <wp:positionH relativeFrom="column">
              <wp:posOffset>-488835</wp:posOffset>
            </wp:positionH>
            <wp:positionV relativeFrom="paragraph">
              <wp:posOffset>230563</wp:posOffset>
            </wp:positionV>
            <wp:extent cx="320040" cy="320040"/>
            <wp:effectExtent l="0" t="0" r="3810" b="3810"/>
            <wp:wrapNone/>
            <wp:docPr id="21" name="Grafik 21" descr="Büc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ooks.svg"/>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320040" cy="320040"/>
                    </a:xfrm>
                    <a:prstGeom prst="rect">
                      <a:avLst/>
                    </a:prstGeom>
                  </pic:spPr>
                </pic:pic>
              </a:graphicData>
            </a:graphic>
          </wp:anchor>
        </w:drawing>
      </w:r>
    </w:p>
    <w:p w:rsidR="00CA59F8" w:rsidRDefault="00CC0DA4" w:rsidP="00405DC8">
      <w:pPr>
        <w:pStyle w:val="berschrift2"/>
        <w:ind w:right="361"/>
        <w:rPr>
          <w:lang w:eastAsia="de-DE"/>
        </w:rPr>
      </w:pPr>
      <w:r>
        <w:rPr>
          <w:lang w:eastAsia="de-DE"/>
        </w:rPr>
        <w:t>Lukas 15,22-24</w:t>
      </w:r>
    </w:p>
    <w:p w:rsidR="00CC0DA4" w:rsidRDefault="00981C44" w:rsidP="00405DC8">
      <w:pPr>
        <w:ind w:right="361"/>
        <w:rPr>
          <w:lang w:eastAsia="de-DE"/>
        </w:rPr>
      </w:pPr>
      <w:r w:rsidRPr="00981C44">
        <w:rPr>
          <w:noProof/>
          <w:lang w:eastAsia="de-DE"/>
        </w:rPr>
        <w:drawing>
          <wp:anchor distT="0" distB="0" distL="114300" distR="114300" simplePos="0" relativeHeight="251870208" behindDoc="0" locked="0" layoutInCell="1" allowOverlap="1" wp14:anchorId="3BBB9244" wp14:editId="25E7160B">
            <wp:simplePos x="0" y="0"/>
            <wp:positionH relativeFrom="column">
              <wp:posOffset>5902036</wp:posOffset>
            </wp:positionH>
            <wp:positionV relativeFrom="paragraph">
              <wp:posOffset>127115</wp:posOffset>
            </wp:positionV>
            <wp:extent cx="422275" cy="441960"/>
            <wp:effectExtent l="0" t="0" r="0" b="0"/>
            <wp:wrapNone/>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2275" cy="441960"/>
                    </a:xfrm>
                    <a:prstGeom prst="rect">
                      <a:avLst/>
                    </a:prstGeom>
                  </pic:spPr>
                </pic:pic>
              </a:graphicData>
            </a:graphic>
          </wp:anchor>
        </w:drawing>
      </w:r>
      <w:r w:rsidR="00CC0DA4">
        <w:rPr>
          <w:lang w:eastAsia="de-DE"/>
        </w:rPr>
        <w:t>Doch der Vater befahl seinen Dienern: ›Schnell, holt das beste Gewand und zieht es ihm an, steckt ihm einen Ring an den Finger und bringt ihm ein Paar Sandalen! Holt das Mastkalb und schlachtet es; wir wollen ein Fest feiern und fröhlich sein. Denn mein Sohn war tot, und nun lebt er wieder; er war verloren, und nun ist er wiedergefunden.‹ Und sie begannen zu feiern.</w:t>
      </w:r>
    </w:p>
    <w:p w:rsidR="003C1520" w:rsidRDefault="003C1520" w:rsidP="00405DC8">
      <w:pPr>
        <w:ind w:right="361"/>
      </w:pPr>
    </w:p>
    <w:p w:rsidR="003C1520" w:rsidRDefault="00CC0DA4" w:rsidP="00405DC8">
      <w:pPr>
        <w:pStyle w:val="berschrift2"/>
        <w:ind w:right="361"/>
      </w:pPr>
      <w:r>
        <w:t>Das Erwachen zum Leben</w:t>
      </w:r>
      <w:r w:rsidR="00DD110B">
        <w:t xml:space="preserve"> – jetzt lebe ich!</w:t>
      </w:r>
    </w:p>
    <w:p w:rsidR="00CC0DA4" w:rsidRDefault="00CC0DA4" w:rsidP="00405DC8">
      <w:pPr>
        <w:ind w:right="361"/>
      </w:pPr>
      <w:r>
        <w:t>Was bedeutet es, ein erfülltes Leben zu führen?</w:t>
      </w:r>
    </w:p>
    <w:p w:rsidR="00CC0DA4" w:rsidRDefault="00CC0DA4" w:rsidP="00405DC8">
      <w:pPr>
        <w:ind w:right="361"/>
        <w:rPr>
          <w:lang w:eastAsia="de-DE"/>
        </w:rPr>
      </w:pPr>
    </w:p>
    <w:p w:rsidR="00DD110B" w:rsidRPr="003C1520" w:rsidRDefault="00DD110B" w:rsidP="00405DC8">
      <w:pPr>
        <w:ind w:right="361"/>
      </w:pPr>
      <w:r>
        <w:t>Lesevorschlag: Kapitel 1</w:t>
      </w:r>
      <w:r w:rsidR="002F74E3">
        <w:t>4</w:t>
      </w:r>
      <w:r>
        <w:t xml:space="preserve"> oder Predigtthesen</w:t>
      </w:r>
      <w:r w:rsidR="00405DC8">
        <w:t xml:space="preserve"> oder:</w:t>
      </w:r>
    </w:p>
    <w:p w:rsidR="00DD110B" w:rsidRDefault="00DD110B" w:rsidP="00405DC8">
      <w:pPr>
        <w:ind w:right="361"/>
        <w:rPr>
          <w:lang w:eastAsia="de-DE"/>
        </w:rPr>
      </w:pPr>
    </w:p>
    <w:p w:rsidR="00DD110B" w:rsidRDefault="00DD110B" w:rsidP="00405DC8">
      <w:pPr>
        <w:ind w:right="361"/>
        <w:rPr>
          <w:lang w:eastAsia="de-DE"/>
        </w:rPr>
      </w:pPr>
      <w:r>
        <w:rPr>
          <w:lang w:eastAsia="de-DE"/>
        </w:rPr>
        <w:t xml:space="preserve">Dieser neue, lebenslange Weg mit Jesus ist ein Weg, den du nie alleine gehen musst. Du musst nie wieder von deinem himmlischen Vater getrennt sein. Wenn du merket, dass du nachlässig wirst, nach Ersatzbefriedigungen suchst oder meinst, du hättest alle Antworten gefunden, dann weßt du, was zu tun ist. Komm zum echten Leben zurück! Du kennst den Weg, und dein Zuhause ist dort, wo du immer einen Platz hast. Stell dich auf ein Leben ein, das ganz anders ist als alles, was du noch für umoglich hielst, als du eine Kehrtwendung gemacht und den Vater um Hilfe gebeten hast. Wir und auch Millionen andere Menschen haben das fest-gestellt: Das Erwachen zum Leben bringt unerwarteten Einfluss und ungeahnte Möglichkeiten </w:t>
      </w:r>
    </w:p>
    <w:p w:rsidR="00DD110B" w:rsidRDefault="00DD110B" w:rsidP="00405DC8">
      <w:pPr>
        <w:ind w:right="361"/>
        <w:rPr>
          <w:lang w:eastAsia="de-DE"/>
        </w:rPr>
      </w:pPr>
      <w:r>
        <w:rPr>
          <w:lang w:eastAsia="de-DE"/>
        </w:rPr>
        <w:t>mit sich. Wie das? Weil Christus in dir lebt und das verändert so ziemlich alles. Jetzt kannst du Hoffnung dorthin bringen, wo Entmutigung war. Jetzt kannst du Gefangenen den Weg in die Freiheit zeigen. Jetzt kannst du Licht in der Dunkelheit sein.</w:t>
      </w:r>
    </w:p>
    <w:p w:rsidR="00DD110B" w:rsidRDefault="00DD110B" w:rsidP="00405DC8">
      <w:pPr>
        <w:ind w:right="361"/>
        <w:rPr>
          <w:lang w:eastAsia="de-DE"/>
        </w:rPr>
      </w:pPr>
      <w:r>
        <w:rPr>
          <w:lang w:eastAsia="de-DE"/>
        </w:rPr>
        <w:lastRenderedPageBreak/>
        <w:t>Und das ist echtes Leben!</w:t>
      </w:r>
    </w:p>
    <w:p w:rsidR="00DD110B" w:rsidRDefault="00DD110B" w:rsidP="00405DC8">
      <w:pPr>
        <w:ind w:right="361"/>
        <w:rPr>
          <w:lang w:eastAsia="de-DE"/>
        </w:rPr>
      </w:pPr>
      <w:r>
        <w:rPr>
          <w:lang w:eastAsia="de-DE"/>
        </w:rPr>
        <w:t>Deshalb ermutigen wir dich, deinen Platz in der Gemeinschaft mit anderen dankbaren Söhnen und Töchtern des himmlischen Vaters zu finden. Baue Beziehungen zu ihnen, lerne von ihnen und arbeitet gemeinsam daran, in Ehen, Familien, Schulen, am Arbeitsplatz und in deinem Umfeld etwas zum Guten zu bewirken.</w:t>
      </w:r>
    </w:p>
    <w:p w:rsidR="00DD110B" w:rsidRDefault="00DD110B" w:rsidP="00405DC8">
      <w:pPr>
        <w:ind w:right="361"/>
        <w:rPr>
          <w:lang w:eastAsia="de-DE"/>
        </w:rPr>
      </w:pPr>
      <w:r>
        <w:rPr>
          <w:lang w:eastAsia="de-DE"/>
        </w:rPr>
        <w:t>Und lassen Sie uns gemeinsam anderen helfen, ihren Weg zurück Gott zu finden. Dort wartet das wahre Fest auf uns.</w:t>
      </w:r>
    </w:p>
    <w:p w:rsidR="00DD110B" w:rsidRDefault="00405DC8" w:rsidP="00405DC8">
      <w:pPr>
        <w:ind w:right="361"/>
        <w:rPr>
          <w:lang w:eastAsia="de-DE"/>
        </w:rPr>
      </w:pPr>
      <w:r w:rsidRPr="00405DC8">
        <w:rPr>
          <w:noProof/>
        </w:rPr>
        <w:drawing>
          <wp:anchor distT="0" distB="0" distL="114300" distR="114300" simplePos="0" relativeHeight="251859968" behindDoc="0" locked="0" layoutInCell="1" allowOverlap="1" wp14:anchorId="75FB5941" wp14:editId="469C0ED8">
            <wp:simplePos x="0" y="0"/>
            <wp:positionH relativeFrom="column">
              <wp:posOffset>5896495</wp:posOffset>
            </wp:positionH>
            <wp:positionV relativeFrom="paragraph">
              <wp:posOffset>221269</wp:posOffset>
            </wp:positionV>
            <wp:extent cx="440055" cy="441960"/>
            <wp:effectExtent l="0" t="0" r="0" b="0"/>
            <wp:wrapNone/>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40055" cy="441960"/>
                    </a:xfrm>
                    <a:prstGeom prst="rect">
                      <a:avLst/>
                    </a:prstGeom>
                  </pic:spPr>
                </pic:pic>
              </a:graphicData>
            </a:graphic>
            <wp14:sizeRelH relativeFrom="margin">
              <wp14:pctWidth>0</wp14:pctWidth>
            </wp14:sizeRelH>
            <wp14:sizeRelV relativeFrom="margin">
              <wp14:pctHeight>0</wp14:pctHeight>
            </wp14:sizeRelV>
          </wp:anchor>
        </w:drawing>
      </w:r>
      <w:r w:rsidR="002F74E3" w:rsidRPr="002F74E3">
        <w:rPr>
          <w:noProof/>
          <w:lang w:eastAsia="de-DE"/>
        </w:rPr>
        <w:drawing>
          <wp:anchor distT="0" distB="0" distL="114300" distR="114300" simplePos="0" relativeHeight="251636736" behindDoc="0" locked="0" layoutInCell="1" allowOverlap="1" wp14:anchorId="01A64782" wp14:editId="6311E8D7">
            <wp:simplePos x="0" y="0"/>
            <wp:positionH relativeFrom="column">
              <wp:posOffset>-558338</wp:posOffset>
            </wp:positionH>
            <wp:positionV relativeFrom="paragraph">
              <wp:posOffset>171565</wp:posOffset>
            </wp:positionV>
            <wp:extent cx="457200" cy="457200"/>
            <wp:effectExtent l="0" t="0" r="0" b="0"/>
            <wp:wrapNone/>
            <wp:docPr id="22" name="Grafik 22" descr="Te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eam.svg"/>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57200" cy="457200"/>
                    </a:xfrm>
                    <a:prstGeom prst="rect">
                      <a:avLst/>
                    </a:prstGeom>
                  </pic:spPr>
                </pic:pic>
              </a:graphicData>
            </a:graphic>
          </wp:anchor>
        </w:drawing>
      </w:r>
    </w:p>
    <w:p w:rsidR="003A0756" w:rsidRDefault="00CA59F8" w:rsidP="003A0756">
      <w:pPr>
        <w:pStyle w:val="berschrift2"/>
        <w:ind w:right="361"/>
        <w:rPr>
          <w:lang w:eastAsia="de-DE"/>
        </w:rPr>
      </w:pPr>
      <w:r>
        <w:rPr>
          <w:lang w:eastAsia="de-DE"/>
        </w:rPr>
        <w:t>Fragen</w:t>
      </w:r>
      <w:r w:rsidR="003A0756">
        <w:rPr>
          <w:lang w:eastAsia="de-DE"/>
        </w:rPr>
        <w:t xml:space="preserve"> (max. 3 aussuchen)</w:t>
      </w:r>
    </w:p>
    <w:p w:rsidR="00CA59F8" w:rsidRDefault="00CA59F8" w:rsidP="00405DC8">
      <w:pPr>
        <w:pStyle w:val="berschrift2"/>
        <w:ind w:right="361"/>
        <w:rPr>
          <w:lang w:eastAsia="de-DE"/>
        </w:rPr>
      </w:pPr>
    </w:p>
    <w:p w:rsidR="00CA59F8" w:rsidRDefault="00CA59F8" w:rsidP="00405DC8">
      <w:pPr>
        <w:pStyle w:val="Listenabsatz"/>
        <w:numPr>
          <w:ilvl w:val="0"/>
          <w:numId w:val="17"/>
        </w:numPr>
        <w:ind w:right="361"/>
      </w:pPr>
      <w:r>
        <w:t>Inwiefern ist dein Leben jetzt neu und anders im Vergleich zu der Zeit, als du dich weit weg von Gott gefühlt hast?</w:t>
      </w:r>
    </w:p>
    <w:p w:rsidR="00CA59F8" w:rsidRDefault="00CA59F8" w:rsidP="00405DC8">
      <w:pPr>
        <w:pStyle w:val="Listenabsatz"/>
        <w:numPr>
          <w:ilvl w:val="0"/>
          <w:numId w:val="17"/>
        </w:numPr>
        <w:ind w:right="361"/>
      </w:pPr>
      <w:r>
        <w:t>Welche Erfahrungen hast du mit der Kirche und ihren Mitgliedern gemacht?</w:t>
      </w:r>
    </w:p>
    <w:p w:rsidR="00CA59F8" w:rsidRDefault="00CA59F8" w:rsidP="00405DC8">
      <w:pPr>
        <w:pStyle w:val="Listenabsatz"/>
        <w:numPr>
          <w:ilvl w:val="0"/>
          <w:numId w:val="17"/>
        </w:numPr>
        <w:ind w:right="361"/>
      </w:pPr>
      <w:r>
        <w:t>Was hälst du davon, täglich zu beten und in der Bibel zu lesen?</w:t>
      </w:r>
    </w:p>
    <w:p w:rsidR="00CA59F8" w:rsidRDefault="00CA59F8" w:rsidP="00405DC8">
      <w:pPr>
        <w:pStyle w:val="Listenabsatz"/>
        <w:numPr>
          <w:ilvl w:val="0"/>
          <w:numId w:val="17"/>
        </w:numPr>
        <w:ind w:right="361"/>
      </w:pPr>
      <w:r>
        <w:t>Warst du schon einmal mit anderen Jesusnachfolgern in einer Kleingruppe? Wenn ja, welche Erfahrung hast du damit gemacht?</w:t>
      </w:r>
    </w:p>
    <w:p w:rsidR="00CA59F8" w:rsidRDefault="00CA59F8" w:rsidP="00405DC8">
      <w:pPr>
        <w:pStyle w:val="Listenabsatz"/>
        <w:numPr>
          <w:ilvl w:val="0"/>
          <w:numId w:val="17"/>
        </w:numPr>
        <w:ind w:right="361"/>
      </w:pPr>
      <w:r>
        <w:t>Was denkst du, welche Begabung hat Gott dir geschenkt, mit der du anderen dienen kannst?</w:t>
      </w:r>
    </w:p>
    <w:p w:rsidR="00CA59F8" w:rsidRDefault="00CA59F8" w:rsidP="00405DC8">
      <w:pPr>
        <w:pStyle w:val="Listenabsatz"/>
        <w:numPr>
          <w:ilvl w:val="0"/>
          <w:numId w:val="17"/>
        </w:numPr>
        <w:ind w:right="361"/>
      </w:pPr>
      <w:r>
        <w:t>Wie oft bist du in deinem Leben schon zu Gott zurückgekehrt?</w:t>
      </w:r>
    </w:p>
    <w:p w:rsidR="00CA59F8" w:rsidRDefault="00981C44" w:rsidP="00405DC8">
      <w:pPr>
        <w:ind w:right="361"/>
        <w:rPr>
          <w:lang w:eastAsia="de-DE"/>
        </w:rPr>
      </w:pPr>
      <w:r w:rsidRPr="002F74E3">
        <w:rPr>
          <w:noProof/>
          <w:lang w:eastAsia="de-DE"/>
        </w:rPr>
        <w:drawing>
          <wp:anchor distT="0" distB="0" distL="114300" distR="114300" simplePos="0" relativeHeight="251646976" behindDoc="0" locked="0" layoutInCell="1" allowOverlap="1" wp14:anchorId="49B47944" wp14:editId="2B9D0AB5">
            <wp:simplePos x="0" y="0"/>
            <wp:positionH relativeFrom="column">
              <wp:posOffset>-557818</wp:posOffset>
            </wp:positionH>
            <wp:positionV relativeFrom="paragraph">
              <wp:posOffset>177626</wp:posOffset>
            </wp:positionV>
            <wp:extent cx="502920" cy="502920"/>
            <wp:effectExtent l="0" t="0" r="0" b="0"/>
            <wp:wrapNone/>
            <wp:docPr id="23" name="Grafik 23" descr="Klatschende Hä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lappingHands.svg"/>
                    <pic:cNvPicPr/>
                  </pic:nvPicPr>
                  <pic:blipFill>
                    <a:blip r:embed="rId15">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a:off x="0" y="0"/>
                      <a:ext cx="502920" cy="502920"/>
                    </a:xfrm>
                    <a:prstGeom prst="rect">
                      <a:avLst/>
                    </a:prstGeom>
                  </pic:spPr>
                </pic:pic>
              </a:graphicData>
            </a:graphic>
          </wp:anchor>
        </w:drawing>
      </w:r>
    </w:p>
    <w:p w:rsidR="00981C44" w:rsidRDefault="00981C44" w:rsidP="00981C44">
      <w:pPr>
        <w:pStyle w:val="berschrift2"/>
        <w:ind w:right="361"/>
        <w:rPr>
          <w:lang w:eastAsia="de-DE"/>
        </w:rPr>
      </w:pPr>
      <w:r w:rsidRPr="00405DC8">
        <w:rPr>
          <w:noProof/>
        </w:rPr>
        <w:drawing>
          <wp:anchor distT="0" distB="0" distL="114300" distR="114300" simplePos="0" relativeHeight="251724800" behindDoc="0" locked="0" layoutInCell="1" allowOverlap="1" wp14:anchorId="02A70F27" wp14:editId="5DFD0DED">
            <wp:simplePos x="0" y="0"/>
            <wp:positionH relativeFrom="column">
              <wp:posOffset>5901055</wp:posOffset>
            </wp:positionH>
            <wp:positionV relativeFrom="paragraph">
              <wp:posOffset>10283</wp:posOffset>
            </wp:positionV>
            <wp:extent cx="422275" cy="441960"/>
            <wp:effectExtent l="0" t="0" r="0" b="0"/>
            <wp:wrapNone/>
            <wp:docPr id="52"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2275" cy="441960"/>
                    </a:xfrm>
                    <a:prstGeom prst="rect">
                      <a:avLst/>
                    </a:prstGeom>
                  </pic:spPr>
                </pic:pic>
              </a:graphicData>
            </a:graphic>
          </wp:anchor>
        </w:drawing>
      </w:r>
      <w:r>
        <w:rPr>
          <w:lang w:eastAsia="de-DE"/>
        </w:rPr>
        <w:t>Abschlussrunde</w:t>
      </w:r>
    </w:p>
    <w:p w:rsidR="0095204A" w:rsidRDefault="0095204A" w:rsidP="00981C44">
      <w:pPr>
        <w:ind w:right="361"/>
      </w:pPr>
      <w:r>
        <w:t>Haben mich die Abende verändert</w:t>
      </w:r>
      <w:r w:rsidR="00981C44">
        <w:t>?</w:t>
      </w:r>
    </w:p>
    <w:p w:rsidR="00981C44" w:rsidRDefault="0095204A" w:rsidP="00981C44">
      <w:pPr>
        <w:ind w:right="361"/>
      </w:pPr>
      <w:r>
        <w:t>Möchte ich meine Reise mit Gott fortsetzen</w:t>
      </w:r>
      <w:r w:rsidR="00981C44">
        <w:t>?</w:t>
      </w:r>
    </w:p>
    <w:p w:rsidR="00981C44" w:rsidRDefault="00981C44" w:rsidP="00405DC8">
      <w:pPr>
        <w:pStyle w:val="berschrift2"/>
        <w:ind w:right="361"/>
      </w:pPr>
    </w:p>
    <w:p w:rsidR="00A266E3" w:rsidRDefault="00A266E3" w:rsidP="00405DC8">
      <w:pPr>
        <w:pStyle w:val="berschrift2"/>
        <w:ind w:right="361"/>
      </w:pPr>
      <w:r>
        <w:t>Gebet</w:t>
      </w:r>
    </w:p>
    <w:p w:rsidR="00CC0DA4" w:rsidRDefault="00CC0DA4" w:rsidP="00405DC8">
      <w:pPr>
        <w:ind w:right="361"/>
      </w:pPr>
      <w:r>
        <w:t>Gott, wenn es dich wirklich gibt,</w:t>
      </w:r>
    </w:p>
    <w:p w:rsidR="00CC0DA4" w:rsidRDefault="00CC0DA4" w:rsidP="00405DC8">
      <w:pPr>
        <w:ind w:right="361"/>
      </w:pPr>
      <w:r>
        <w:t>dann zeig dich mir.</w:t>
      </w:r>
      <w:bookmarkStart w:id="0" w:name="_GoBack"/>
      <w:bookmarkEnd w:id="0"/>
    </w:p>
    <w:p w:rsidR="00CC0DA4" w:rsidRDefault="00CC0DA4" w:rsidP="00405DC8">
      <w:pPr>
        <w:ind w:right="361"/>
      </w:pPr>
      <w:r>
        <w:t>Wecke in mir das Bewusstsein dafür,</w:t>
      </w:r>
    </w:p>
    <w:p w:rsidR="00CC0DA4" w:rsidRDefault="00CC0DA4" w:rsidP="00405DC8">
      <w:pPr>
        <w:ind w:right="361"/>
      </w:pPr>
      <w:r>
        <w:t>dass ich ein völlig neues Leben führen kann.</w:t>
      </w:r>
    </w:p>
    <w:p w:rsidR="00CA59F8" w:rsidRDefault="00CA59F8" w:rsidP="00405DC8">
      <w:pPr>
        <w:autoSpaceDE/>
        <w:autoSpaceDN/>
        <w:adjustRightInd/>
        <w:spacing w:after="160" w:line="259" w:lineRule="auto"/>
        <w:ind w:right="361"/>
        <w:jc w:val="left"/>
        <w:rPr>
          <w:rFonts w:ascii="Museo 300" w:hAnsi="Museo 300"/>
          <w:noProof/>
          <w:sz w:val="46"/>
          <w:szCs w:val="46"/>
          <w:lang w:eastAsia="de-DE"/>
        </w:rPr>
      </w:pPr>
      <w:r>
        <w:br w:type="page"/>
      </w:r>
    </w:p>
    <w:p w:rsidR="00CA59F8" w:rsidRPr="00CA59F8" w:rsidRDefault="00CA59F8" w:rsidP="00405DC8">
      <w:pPr>
        <w:pStyle w:val="berschrift1"/>
        <w:ind w:right="361"/>
      </w:pPr>
      <w:r>
        <w:lastRenderedPageBreak/>
        <w:t>Die Osternacht</w:t>
      </w:r>
    </w:p>
    <w:p w:rsidR="00CA59F8" w:rsidRDefault="00CA59F8" w:rsidP="00405DC8">
      <w:pPr>
        <w:ind w:right="361"/>
        <w:rPr>
          <w:lang w:eastAsia="de-DE"/>
        </w:rPr>
      </w:pPr>
    </w:p>
    <w:p w:rsidR="0095204A" w:rsidRDefault="0095204A" w:rsidP="0095204A">
      <w:pPr>
        <w:pStyle w:val="berschrift1"/>
      </w:pPr>
      <w:r>
        <w:t>Wie geht es weiter?</w:t>
      </w:r>
    </w:p>
    <w:p w:rsidR="0095204A" w:rsidRDefault="0095204A" w:rsidP="0095204A">
      <w:pPr>
        <w:rPr>
          <w:lang w:eastAsia="de-DE"/>
        </w:rPr>
      </w:pPr>
    </w:p>
    <w:p w:rsidR="0095204A" w:rsidRDefault="0095204A" w:rsidP="0095204A">
      <w:pPr>
        <w:pStyle w:val="Listenabsatz"/>
        <w:numPr>
          <w:ilvl w:val="0"/>
          <w:numId w:val="20"/>
        </w:numPr>
        <w:rPr>
          <w:lang w:eastAsia="de-DE"/>
        </w:rPr>
      </w:pPr>
      <w:r>
        <w:rPr>
          <w:lang w:eastAsia="de-DE"/>
        </w:rPr>
        <w:t>Gottesdienst</w:t>
      </w:r>
    </w:p>
    <w:p w:rsidR="0095204A" w:rsidRDefault="0095204A" w:rsidP="0095204A">
      <w:pPr>
        <w:pStyle w:val="Listenabsatz"/>
        <w:numPr>
          <w:ilvl w:val="0"/>
          <w:numId w:val="20"/>
        </w:numPr>
        <w:rPr>
          <w:lang w:eastAsia="de-DE"/>
        </w:rPr>
      </w:pPr>
      <w:r>
        <w:rPr>
          <w:lang w:eastAsia="de-DE"/>
        </w:rPr>
        <w:t>Bibellesen</w:t>
      </w:r>
    </w:p>
    <w:p w:rsidR="0095204A" w:rsidRDefault="0095204A" w:rsidP="0095204A">
      <w:pPr>
        <w:pStyle w:val="Listenabsatz"/>
        <w:numPr>
          <w:ilvl w:val="0"/>
          <w:numId w:val="20"/>
        </w:numPr>
        <w:rPr>
          <w:lang w:eastAsia="de-DE"/>
        </w:rPr>
      </w:pPr>
      <w:r>
        <w:rPr>
          <w:lang w:eastAsia="de-DE"/>
        </w:rPr>
        <w:t>Glaubenskurs</w:t>
      </w:r>
    </w:p>
    <w:p w:rsidR="0095204A" w:rsidRDefault="0095204A" w:rsidP="0095204A">
      <w:pPr>
        <w:pStyle w:val="Listenabsatz"/>
        <w:numPr>
          <w:ilvl w:val="0"/>
          <w:numId w:val="20"/>
        </w:numPr>
        <w:rPr>
          <w:lang w:eastAsia="de-DE"/>
        </w:rPr>
      </w:pPr>
      <w:r>
        <w:rPr>
          <w:lang w:eastAsia="de-DE"/>
        </w:rPr>
        <w:t>Hauskreis</w:t>
      </w:r>
    </w:p>
    <w:p w:rsidR="0095204A" w:rsidRPr="0095204A" w:rsidRDefault="0095204A" w:rsidP="0095204A">
      <w:pPr>
        <w:rPr>
          <w:lang w:eastAsia="de-DE"/>
        </w:rPr>
      </w:pPr>
    </w:p>
    <w:p w:rsidR="0095204A" w:rsidRPr="00CA59F8" w:rsidRDefault="0095204A" w:rsidP="00405DC8">
      <w:pPr>
        <w:ind w:right="361"/>
        <w:rPr>
          <w:lang w:eastAsia="de-DE"/>
        </w:rPr>
      </w:pPr>
    </w:p>
    <w:sectPr w:rsidR="0095204A" w:rsidRPr="00CA59F8" w:rsidSect="000808DD">
      <w:headerReference w:type="default" r:id="rId20"/>
      <w:pgSz w:w="11906" w:h="16838" w:code="9"/>
      <w:pgMar w:top="2835" w:right="1100" w:bottom="1701" w:left="151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35144" w:rsidRDefault="00F35144" w:rsidP="00DC32AC">
      <w:r>
        <w:separator/>
      </w:r>
    </w:p>
  </w:endnote>
  <w:endnote w:type="continuationSeparator" w:id="0">
    <w:p w:rsidR="00F35144" w:rsidRDefault="00F35144" w:rsidP="00DC32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panose1 w:val="020B0503030403020204"/>
    <w:charset w:val="00"/>
    <w:family w:val="swiss"/>
    <w:pitch w:val="variable"/>
    <w:sig w:usb0="600002F7" w:usb1="02000001" w:usb2="00000000" w:usb3="00000000" w:csb0="0000019F" w:csb1="00000000"/>
  </w:font>
  <w:font w:name="SourceSansPro-Regular">
    <w:altName w:val="Calibri"/>
    <w:panose1 w:val="00000000000000000000"/>
    <w:charset w:val="00"/>
    <w:family w:val="swiss"/>
    <w:notTrueType/>
    <w:pitch w:val="default"/>
    <w:sig w:usb0="00000003" w:usb1="00000000" w:usb2="00000000" w:usb3="00000000" w:csb0="00000001" w:csb1="00000000"/>
  </w:font>
  <w:font w:name="Museo 300">
    <w:panose1 w:val="02000000000000000000"/>
    <w:charset w:val="00"/>
    <w:family w:val="modern"/>
    <w:notTrueType/>
    <w:pitch w:val="variable"/>
    <w:sig w:usb0="A00000AF" w:usb1="4000004A" w:usb2="00000000" w:usb3="00000000" w:csb0="00000093" w:csb1="00000000"/>
  </w:font>
  <w:font w:name="SourceSansPro-Bold">
    <w:altName w:val="Calibri"/>
    <w:panose1 w:val="00000000000000000000"/>
    <w:charset w:val="00"/>
    <w:family w:val="swiss"/>
    <w:notTrueType/>
    <w:pitch w:val="default"/>
    <w:sig w:usb0="00000003" w:usb1="00000000" w:usb2="00000000" w:usb3="00000000" w:csb0="00000001" w:csb1="00000000"/>
  </w:font>
  <w:font w:name="Minion Pro">
    <w:altName w:val="Cambria Math"/>
    <w:panose1 w:val="00000000000000000000"/>
    <w:charset w:val="00"/>
    <w:family w:val="roman"/>
    <w:notTrueType/>
    <w:pitch w:val="variable"/>
    <w:sig w:usb0="6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Museo 700">
    <w:panose1 w:val="02000000000000000000"/>
    <w:charset w:val="00"/>
    <w:family w:val="modern"/>
    <w:notTrueType/>
    <w:pitch w:val="variable"/>
    <w:sig w:usb0="A00000AF" w:usb1="4000004A" w:usb2="00000000" w:usb3="00000000" w:csb0="00000093"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35144" w:rsidRDefault="00F35144" w:rsidP="00DC32AC">
      <w:r>
        <w:separator/>
      </w:r>
    </w:p>
  </w:footnote>
  <w:footnote w:type="continuationSeparator" w:id="0">
    <w:p w:rsidR="00F35144" w:rsidRDefault="00F35144" w:rsidP="00DC32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5701" w:rsidRPr="007A6187" w:rsidRDefault="00F35144" w:rsidP="00CD164E">
    <w:pPr>
      <w:pStyle w:val="Kopfzeile"/>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left:0;text-align:left;margin-left:-.05pt;margin-top:0;width:595.55pt;height:841.45pt;z-index:-251658752;mso-position-horizontal-relative:page;mso-position-vertical-relative:page">
          <v:imagedata r:id="rId1" o:title="Zeichnung"/>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1E8E93B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E1A87D4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22618F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BFD84DC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D041DB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DF0146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92C069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71C199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14C148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38C751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56549C"/>
    <w:multiLevelType w:val="hybridMultilevel"/>
    <w:tmpl w:val="638084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A8B19FF"/>
    <w:multiLevelType w:val="hybridMultilevel"/>
    <w:tmpl w:val="1F00CB7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B0B5467"/>
    <w:multiLevelType w:val="hybridMultilevel"/>
    <w:tmpl w:val="6DEA36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0DB22A45"/>
    <w:multiLevelType w:val="hybridMultilevel"/>
    <w:tmpl w:val="1F00CB7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1A4F6C72"/>
    <w:multiLevelType w:val="hybridMultilevel"/>
    <w:tmpl w:val="603C44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40263EF7"/>
    <w:multiLevelType w:val="hybridMultilevel"/>
    <w:tmpl w:val="1F00CB7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40BC2AAD"/>
    <w:multiLevelType w:val="hybridMultilevel"/>
    <w:tmpl w:val="1F00CB7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4443014A"/>
    <w:multiLevelType w:val="hybridMultilevel"/>
    <w:tmpl w:val="60FADC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D7C0941"/>
    <w:multiLevelType w:val="hybridMultilevel"/>
    <w:tmpl w:val="99F25694"/>
    <w:lvl w:ilvl="0" w:tplc="030AF7BC">
      <w:start w:val="1"/>
      <w:numFmt w:val="bullet"/>
      <w:pStyle w:val="Aufzhlung"/>
      <w:lvlText w:val=""/>
      <w:lvlJc w:val="left"/>
      <w:pPr>
        <w:ind w:left="720" w:hanging="360"/>
      </w:pPr>
      <w:rPr>
        <w:rFonts w:ascii="Symbol" w:hAnsi="Symbol" w:hint="default"/>
        <w:color w:val="5C1881" w:themeColor="text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4734354"/>
    <w:multiLevelType w:val="hybridMultilevel"/>
    <w:tmpl w:val="1F00CB7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2"/>
  </w:num>
  <w:num w:numId="2">
    <w:abstractNumId w:val="18"/>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1"/>
  </w:num>
  <w:num w:numId="14">
    <w:abstractNumId w:val="16"/>
  </w:num>
  <w:num w:numId="15">
    <w:abstractNumId w:val="15"/>
  </w:num>
  <w:num w:numId="16">
    <w:abstractNumId w:val="19"/>
  </w:num>
  <w:num w:numId="17">
    <w:abstractNumId w:val="13"/>
  </w:num>
  <w:num w:numId="18">
    <w:abstractNumId w:val="10"/>
  </w:num>
  <w:num w:numId="19">
    <w:abstractNumId w:val="17"/>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5"/>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styleLockTheme/>
  <w:styleLockQFSet/>
  <w:defaultTabStop w:val="708"/>
  <w:autoHyphenation/>
  <w:hyphenationZone w:val="425"/>
  <w:characterSpacingControl w:val="doNotCompress"/>
  <w:hdrShapeDefaults>
    <o:shapedefaults v:ext="edit" spidmax="2052" style="mso-position-horizontal-relative:margin;mso-position-vertical-relative:margin" o:allowincell="f" o:allowoverlap="f" fill="f" fillcolor="white" stroke="f">
      <v:fill color="white" on="f"/>
      <v:stroke on="f"/>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977D7B"/>
    <w:rsid w:val="00026F67"/>
    <w:rsid w:val="00030FA8"/>
    <w:rsid w:val="00053774"/>
    <w:rsid w:val="000808DD"/>
    <w:rsid w:val="000811A1"/>
    <w:rsid w:val="00096BF4"/>
    <w:rsid w:val="00155376"/>
    <w:rsid w:val="00185077"/>
    <w:rsid w:val="001B625F"/>
    <w:rsid w:val="002235CE"/>
    <w:rsid w:val="0025794F"/>
    <w:rsid w:val="00263144"/>
    <w:rsid w:val="0027302F"/>
    <w:rsid w:val="002807B8"/>
    <w:rsid w:val="002F74E3"/>
    <w:rsid w:val="00331ADC"/>
    <w:rsid w:val="00363402"/>
    <w:rsid w:val="003A0756"/>
    <w:rsid w:val="003C1520"/>
    <w:rsid w:val="003C5578"/>
    <w:rsid w:val="00405DC8"/>
    <w:rsid w:val="00410E8C"/>
    <w:rsid w:val="004A4E9C"/>
    <w:rsid w:val="004A699C"/>
    <w:rsid w:val="00533894"/>
    <w:rsid w:val="0056379A"/>
    <w:rsid w:val="00577E94"/>
    <w:rsid w:val="005A7F1A"/>
    <w:rsid w:val="005E50BE"/>
    <w:rsid w:val="006E638C"/>
    <w:rsid w:val="006E73D3"/>
    <w:rsid w:val="007055E1"/>
    <w:rsid w:val="00725C87"/>
    <w:rsid w:val="00726FC0"/>
    <w:rsid w:val="007654A8"/>
    <w:rsid w:val="0077282C"/>
    <w:rsid w:val="00777301"/>
    <w:rsid w:val="007A6187"/>
    <w:rsid w:val="007E771E"/>
    <w:rsid w:val="007F0617"/>
    <w:rsid w:val="008618F9"/>
    <w:rsid w:val="00865480"/>
    <w:rsid w:val="00880462"/>
    <w:rsid w:val="0095204A"/>
    <w:rsid w:val="00975FFE"/>
    <w:rsid w:val="00977D7B"/>
    <w:rsid w:val="00981C44"/>
    <w:rsid w:val="009B0437"/>
    <w:rsid w:val="009E5FF1"/>
    <w:rsid w:val="00A266E3"/>
    <w:rsid w:val="00A26A3D"/>
    <w:rsid w:val="00AA526E"/>
    <w:rsid w:val="00AF20C0"/>
    <w:rsid w:val="00B05701"/>
    <w:rsid w:val="00B80064"/>
    <w:rsid w:val="00C349FE"/>
    <w:rsid w:val="00C61C60"/>
    <w:rsid w:val="00CA59F8"/>
    <w:rsid w:val="00CC0DA4"/>
    <w:rsid w:val="00CD164E"/>
    <w:rsid w:val="00CD4353"/>
    <w:rsid w:val="00D420E0"/>
    <w:rsid w:val="00DC32AC"/>
    <w:rsid w:val="00DD0E79"/>
    <w:rsid w:val="00DD110B"/>
    <w:rsid w:val="00E03094"/>
    <w:rsid w:val="00E179A7"/>
    <w:rsid w:val="00EF71EE"/>
    <w:rsid w:val="00F03707"/>
    <w:rsid w:val="00F35144"/>
    <w:rsid w:val="00F968B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2" style="mso-position-horizontal-relative:margin;mso-position-vertical-relative:margin" o:allowincell="f" o:allowoverlap="f" fill="f" fillcolor="white" stroke="f">
      <v:fill color="white" on="f"/>
      <v:stroke on="f"/>
    </o:shapedefaults>
    <o:shapelayout v:ext="edit">
      <o:idmap v:ext="edit" data="1"/>
    </o:shapelayout>
  </w:shapeDefaults>
  <w:decimalSymbol w:val=","/>
  <w:listSeparator w:val=";"/>
  <w14:docId w14:val="70CB9314"/>
  <w15:docId w15:val="{D4ECBD37-D70D-4F38-A6D2-05DE5E0AF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aliases w:val="Fließtext"/>
    <w:qFormat/>
    <w:rsid w:val="00405DC8"/>
    <w:pPr>
      <w:autoSpaceDE w:val="0"/>
      <w:autoSpaceDN w:val="0"/>
      <w:adjustRightInd w:val="0"/>
      <w:spacing w:after="0" w:line="240" w:lineRule="auto"/>
      <w:jc w:val="both"/>
    </w:pPr>
    <w:rPr>
      <w:rFonts w:cs="SourceSansPro-Regular"/>
      <w:color w:val="494847"/>
      <w:sz w:val="28"/>
      <w:szCs w:val="20"/>
    </w:rPr>
  </w:style>
  <w:style w:type="paragraph" w:styleId="berschrift1">
    <w:name w:val="heading 1"/>
    <w:aliases w:val="Headline"/>
    <w:basedOn w:val="Standard"/>
    <w:next w:val="Standard"/>
    <w:link w:val="berschrift1Zchn"/>
    <w:uiPriority w:val="9"/>
    <w:qFormat/>
    <w:rsid w:val="00725C87"/>
    <w:pPr>
      <w:spacing w:before="240"/>
      <w:outlineLvl w:val="0"/>
    </w:pPr>
    <w:rPr>
      <w:rFonts w:ascii="Museo 300" w:hAnsi="Museo 300"/>
      <w:noProof/>
      <w:sz w:val="46"/>
      <w:szCs w:val="46"/>
      <w:lang w:eastAsia="de-DE"/>
    </w:rPr>
  </w:style>
  <w:style w:type="paragraph" w:styleId="berschrift2">
    <w:name w:val="heading 2"/>
    <w:aliases w:val="Subline"/>
    <w:basedOn w:val="Standard"/>
    <w:next w:val="Standard"/>
    <w:link w:val="berschrift2Zchn"/>
    <w:uiPriority w:val="9"/>
    <w:unhideWhenUsed/>
    <w:qFormat/>
    <w:rsid w:val="00405DC8"/>
    <w:pPr>
      <w:outlineLvl w:val="1"/>
    </w:pPr>
    <w:rPr>
      <w:rFonts w:cs="SourceSansPro-Bold"/>
      <w:b/>
      <w:bCs/>
      <w:sz w:val="32"/>
      <w:szCs w:val="24"/>
    </w:rPr>
  </w:style>
  <w:style w:type="paragraph" w:styleId="berschrift9">
    <w:name w:val="heading 9"/>
    <w:basedOn w:val="Standard"/>
    <w:next w:val="Standard"/>
    <w:link w:val="berschrift9Zchn"/>
    <w:uiPriority w:val="9"/>
    <w:unhideWhenUsed/>
    <w:rsid w:val="00725C87"/>
    <w:pPr>
      <w:keepNext/>
      <w:keepLines/>
      <w:spacing w:before="40"/>
      <w:outlineLvl w:val="8"/>
    </w:pPr>
    <w:rPr>
      <w:rFonts w:asciiTheme="majorHAnsi" w:eastAsiaTheme="majorEastAsia" w:hAnsiTheme="majorHAnsi" w:cstheme="majorBidi"/>
      <w:i/>
      <w:iCs/>
      <w:color w:val="656362"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D164E"/>
    <w:pPr>
      <w:tabs>
        <w:tab w:val="center" w:pos="4536"/>
        <w:tab w:val="right" w:pos="9072"/>
      </w:tabs>
    </w:pPr>
    <w:rPr>
      <w:rFonts w:ascii="Source Sans Pro" w:hAnsi="Source Sans Pro"/>
    </w:rPr>
  </w:style>
  <w:style w:type="character" w:customStyle="1" w:styleId="KopfzeileZchn">
    <w:name w:val="Kopfzeile Zchn"/>
    <w:basedOn w:val="Absatz-Standardschriftart"/>
    <w:link w:val="Kopfzeile"/>
    <w:uiPriority w:val="99"/>
    <w:rsid w:val="00CD164E"/>
    <w:rPr>
      <w:rFonts w:ascii="Source Sans Pro" w:hAnsi="Source Sans Pro" w:cs="SourceSansPro-Regular"/>
      <w:color w:val="494847"/>
      <w:sz w:val="20"/>
      <w:szCs w:val="20"/>
    </w:rPr>
  </w:style>
  <w:style w:type="paragraph" w:styleId="Fuzeile">
    <w:name w:val="footer"/>
    <w:basedOn w:val="Standard"/>
    <w:link w:val="FuzeileZchn"/>
    <w:uiPriority w:val="99"/>
    <w:unhideWhenUsed/>
    <w:rsid w:val="001B625F"/>
    <w:pPr>
      <w:tabs>
        <w:tab w:val="center" w:pos="4536"/>
        <w:tab w:val="right" w:pos="9072"/>
      </w:tabs>
    </w:pPr>
  </w:style>
  <w:style w:type="character" w:customStyle="1" w:styleId="FuzeileZchn">
    <w:name w:val="Fußzeile Zchn"/>
    <w:basedOn w:val="Absatz-Standardschriftart"/>
    <w:link w:val="Fuzeile"/>
    <w:uiPriority w:val="99"/>
    <w:rsid w:val="001B625F"/>
  </w:style>
  <w:style w:type="paragraph" w:customStyle="1" w:styleId="EinfAbs">
    <w:name w:val="[Einf. Abs.]"/>
    <w:basedOn w:val="Standard"/>
    <w:uiPriority w:val="99"/>
    <w:rsid w:val="00EF71EE"/>
    <w:pPr>
      <w:spacing w:line="288" w:lineRule="auto"/>
      <w:textAlignment w:val="center"/>
    </w:pPr>
    <w:rPr>
      <w:rFonts w:ascii="Minion Pro" w:hAnsi="Minion Pro" w:cs="Minion Pro"/>
      <w:color w:val="000000"/>
      <w:sz w:val="24"/>
      <w:szCs w:val="24"/>
    </w:rPr>
  </w:style>
  <w:style w:type="character" w:styleId="Hyperlink">
    <w:name w:val="Hyperlink"/>
    <w:basedOn w:val="Absatz-Standardschriftart"/>
    <w:uiPriority w:val="99"/>
    <w:unhideWhenUsed/>
    <w:rsid w:val="00F968B7"/>
    <w:rPr>
      <w:color w:val="0066FF" w:themeColor="hyperlink"/>
      <w:u w:val="single"/>
    </w:rPr>
  </w:style>
  <w:style w:type="character" w:customStyle="1" w:styleId="berschrift1Zchn">
    <w:name w:val="Überschrift 1 Zchn"/>
    <w:aliases w:val="Headline Zchn"/>
    <w:basedOn w:val="Absatz-Standardschriftart"/>
    <w:link w:val="berschrift1"/>
    <w:uiPriority w:val="9"/>
    <w:rsid w:val="00725C87"/>
    <w:rPr>
      <w:rFonts w:ascii="Museo 300" w:hAnsi="Museo 300" w:cs="SourceSansPro-Regular"/>
      <w:noProof/>
      <w:color w:val="494847"/>
      <w:sz w:val="46"/>
      <w:szCs w:val="46"/>
      <w:lang w:eastAsia="de-DE"/>
    </w:rPr>
  </w:style>
  <w:style w:type="character" w:customStyle="1" w:styleId="berschrift2Zchn">
    <w:name w:val="Überschrift 2 Zchn"/>
    <w:aliases w:val="Subline Zchn"/>
    <w:basedOn w:val="Absatz-Standardschriftart"/>
    <w:link w:val="berschrift2"/>
    <w:uiPriority w:val="9"/>
    <w:rsid w:val="00405DC8"/>
    <w:rPr>
      <w:rFonts w:cs="SourceSansPro-Bold"/>
      <w:b/>
      <w:bCs/>
      <w:color w:val="494847"/>
      <w:sz w:val="32"/>
      <w:szCs w:val="24"/>
    </w:rPr>
  </w:style>
  <w:style w:type="paragraph" w:customStyle="1" w:styleId="EinleitenderText">
    <w:name w:val="Einleitender Text"/>
    <w:basedOn w:val="Standard"/>
    <w:next w:val="Standard"/>
    <w:qFormat/>
    <w:rsid w:val="00263144"/>
    <w:rPr>
      <w:b/>
    </w:rPr>
  </w:style>
  <w:style w:type="character" w:styleId="Platzhaltertext">
    <w:name w:val="Placeholder Text"/>
    <w:basedOn w:val="Absatz-Standardschriftart"/>
    <w:uiPriority w:val="99"/>
    <w:semiHidden/>
    <w:rsid w:val="005A7F1A"/>
    <w:rPr>
      <w:color w:val="808080"/>
    </w:rPr>
  </w:style>
  <w:style w:type="paragraph" w:styleId="Sprechblasentext">
    <w:name w:val="Balloon Text"/>
    <w:basedOn w:val="Standard"/>
    <w:link w:val="SprechblasentextZchn"/>
    <w:uiPriority w:val="99"/>
    <w:semiHidden/>
    <w:unhideWhenUsed/>
    <w:rsid w:val="00030FA8"/>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30FA8"/>
    <w:rPr>
      <w:rFonts w:ascii="Tahoma" w:hAnsi="Tahoma" w:cs="Tahoma"/>
      <w:color w:val="494847"/>
      <w:sz w:val="16"/>
      <w:szCs w:val="16"/>
    </w:rPr>
  </w:style>
  <w:style w:type="paragraph" w:styleId="Listenabsatz">
    <w:name w:val="List Paragraph"/>
    <w:basedOn w:val="Standard"/>
    <w:link w:val="ListenabsatzZchn"/>
    <w:uiPriority w:val="34"/>
    <w:rsid w:val="00A26A3D"/>
    <w:pPr>
      <w:ind w:left="720"/>
      <w:contextualSpacing/>
    </w:pPr>
  </w:style>
  <w:style w:type="paragraph" w:styleId="Inhaltsverzeichnisberschrift">
    <w:name w:val="TOC Heading"/>
    <w:basedOn w:val="berschrift1"/>
    <w:next w:val="Standard"/>
    <w:uiPriority w:val="39"/>
    <w:unhideWhenUsed/>
    <w:rsid w:val="000808DD"/>
    <w:pPr>
      <w:keepNext/>
      <w:keepLines/>
      <w:autoSpaceDE/>
      <w:autoSpaceDN/>
      <w:adjustRightInd/>
      <w:spacing w:before="480" w:line="276" w:lineRule="auto"/>
      <w:jc w:val="left"/>
      <w:outlineLvl w:val="9"/>
    </w:pPr>
    <w:rPr>
      <w:rFonts w:asciiTheme="majorHAnsi" w:eastAsiaTheme="majorEastAsia" w:hAnsiTheme="majorHAnsi" w:cstheme="majorBidi"/>
      <w:b/>
      <w:bCs/>
      <w:noProof w:val="0"/>
      <w:color w:val="441260" w:themeColor="accent1" w:themeShade="BF"/>
      <w:sz w:val="28"/>
      <w:szCs w:val="28"/>
    </w:rPr>
  </w:style>
  <w:style w:type="paragraph" w:styleId="Verzeichnis1">
    <w:name w:val="toc 1"/>
    <w:basedOn w:val="Standard"/>
    <w:next w:val="Standard"/>
    <w:autoRedefine/>
    <w:uiPriority w:val="39"/>
    <w:unhideWhenUsed/>
    <w:rsid w:val="000808DD"/>
    <w:pPr>
      <w:spacing w:after="100"/>
    </w:pPr>
  </w:style>
  <w:style w:type="paragraph" w:styleId="Verzeichnis2">
    <w:name w:val="toc 2"/>
    <w:basedOn w:val="Standard"/>
    <w:next w:val="Standard"/>
    <w:autoRedefine/>
    <w:uiPriority w:val="39"/>
    <w:unhideWhenUsed/>
    <w:rsid w:val="000808DD"/>
    <w:pPr>
      <w:spacing w:after="100"/>
      <w:ind w:left="200"/>
    </w:pPr>
  </w:style>
  <w:style w:type="character" w:customStyle="1" w:styleId="berschrift9Zchn">
    <w:name w:val="Überschrift 9 Zchn"/>
    <w:basedOn w:val="Absatz-Standardschriftart"/>
    <w:link w:val="berschrift9"/>
    <w:uiPriority w:val="9"/>
    <w:rsid w:val="00725C87"/>
    <w:rPr>
      <w:rFonts w:asciiTheme="majorHAnsi" w:eastAsiaTheme="majorEastAsia" w:hAnsiTheme="majorHAnsi" w:cstheme="majorBidi"/>
      <w:i/>
      <w:iCs/>
      <w:color w:val="656362" w:themeColor="text1" w:themeTint="D8"/>
      <w:sz w:val="21"/>
      <w:szCs w:val="21"/>
    </w:rPr>
  </w:style>
  <w:style w:type="paragraph" w:styleId="Titel">
    <w:name w:val="Title"/>
    <w:basedOn w:val="Standard"/>
    <w:next w:val="Standard"/>
    <w:link w:val="TitelZchn"/>
    <w:uiPriority w:val="10"/>
    <w:qFormat/>
    <w:rsid w:val="00AA526E"/>
    <w:pPr>
      <w:contextualSpacing/>
      <w:jc w:val="center"/>
    </w:pPr>
    <w:rPr>
      <w:rFonts w:ascii="Museo 700" w:eastAsiaTheme="majorEastAsia" w:hAnsi="Museo 700" w:cstheme="majorBidi"/>
      <w:color w:val="5C1881" w:themeColor="accent1"/>
      <w:spacing w:val="-10"/>
      <w:kern w:val="28"/>
      <w:sz w:val="72"/>
      <w:szCs w:val="56"/>
    </w:rPr>
  </w:style>
  <w:style w:type="character" w:customStyle="1" w:styleId="TitelZchn">
    <w:name w:val="Titel Zchn"/>
    <w:basedOn w:val="Absatz-Standardschriftart"/>
    <w:link w:val="Titel"/>
    <w:uiPriority w:val="10"/>
    <w:rsid w:val="00AA526E"/>
    <w:rPr>
      <w:rFonts w:ascii="Museo 700" w:eastAsiaTheme="majorEastAsia" w:hAnsi="Museo 700" w:cstheme="majorBidi"/>
      <w:color w:val="5C1881" w:themeColor="accent1"/>
      <w:spacing w:val="-10"/>
      <w:kern w:val="28"/>
      <w:sz w:val="72"/>
      <w:szCs w:val="56"/>
    </w:rPr>
  </w:style>
  <w:style w:type="paragraph" w:customStyle="1" w:styleId="Titel0">
    <w:name w:val="Titel#"/>
    <w:basedOn w:val="Titel"/>
    <w:link w:val="TitelZchn0"/>
    <w:rsid w:val="00AA526E"/>
    <w:rPr>
      <w:szCs w:val="72"/>
    </w:rPr>
  </w:style>
  <w:style w:type="character" w:styleId="Fett">
    <w:name w:val="Strong"/>
    <w:basedOn w:val="Absatz-Standardschriftart"/>
    <w:uiPriority w:val="22"/>
    <w:rsid w:val="00AA526E"/>
    <w:rPr>
      <w:b/>
      <w:bCs/>
    </w:rPr>
  </w:style>
  <w:style w:type="character" w:customStyle="1" w:styleId="TitelZchn0">
    <w:name w:val="Titel# Zchn"/>
    <w:basedOn w:val="TitelZchn"/>
    <w:link w:val="Titel0"/>
    <w:rsid w:val="00AA526E"/>
    <w:rPr>
      <w:rFonts w:ascii="Museo 700" w:eastAsiaTheme="majorEastAsia" w:hAnsi="Museo 700" w:cstheme="majorBidi"/>
      <w:color w:val="5C1881" w:themeColor="accent1"/>
      <w:spacing w:val="-10"/>
      <w:kern w:val="28"/>
      <w:sz w:val="72"/>
      <w:szCs w:val="72"/>
    </w:rPr>
  </w:style>
  <w:style w:type="paragraph" w:customStyle="1" w:styleId="Aufzhlung">
    <w:name w:val="Aufzählung"/>
    <w:basedOn w:val="Listenabsatz"/>
    <w:link w:val="AufzhlungZchn"/>
    <w:qFormat/>
    <w:rsid w:val="00AA526E"/>
    <w:pPr>
      <w:numPr>
        <w:numId w:val="2"/>
      </w:numPr>
    </w:pPr>
  </w:style>
  <w:style w:type="character" w:customStyle="1" w:styleId="ListenabsatzZchn">
    <w:name w:val="Listenabsatz Zchn"/>
    <w:basedOn w:val="Absatz-Standardschriftart"/>
    <w:link w:val="Listenabsatz"/>
    <w:uiPriority w:val="34"/>
    <w:rsid w:val="00AA526E"/>
    <w:rPr>
      <w:rFonts w:cs="SourceSansPro-Regular"/>
      <w:color w:val="494847"/>
      <w:sz w:val="20"/>
      <w:szCs w:val="20"/>
    </w:rPr>
  </w:style>
  <w:style w:type="character" w:customStyle="1" w:styleId="AufzhlungZchn">
    <w:name w:val="Aufzählung Zchn"/>
    <w:basedOn w:val="ListenabsatzZchn"/>
    <w:link w:val="Aufzhlung"/>
    <w:rsid w:val="00AA526E"/>
    <w:rPr>
      <w:rFonts w:cs="SourceSansPro-Regular"/>
      <w:color w:val="494847"/>
      <w:sz w:val="20"/>
      <w:szCs w:val="20"/>
    </w:rPr>
  </w:style>
  <w:style w:type="paragraph" w:styleId="StandardWeb">
    <w:name w:val="Normal (Web)"/>
    <w:basedOn w:val="Standard"/>
    <w:uiPriority w:val="99"/>
    <w:semiHidden/>
    <w:unhideWhenUsed/>
    <w:rsid w:val="00A266E3"/>
    <w:pPr>
      <w:autoSpaceDE/>
      <w:autoSpaceDN/>
      <w:adjustRightInd/>
      <w:spacing w:before="100" w:beforeAutospacing="1" w:after="100" w:afterAutospacing="1"/>
      <w:jc w:val="left"/>
    </w:pPr>
    <w:rPr>
      <w:rFonts w:ascii="Calibri" w:hAnsi="Calibri" w:cs="Calibri"/>
      <w:color w:val="auto"/>
      <w:sz w:val="22"/>
      <w:szCs w:val="22"/>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794590">
      <w:bodyDiv w:val="1"/>
      <w:marLeft w:val="0"/>
      <w:marRight w:val="0"/>
      <w:marTop w:val="0"/>
      <w:marBottom w:val="0"/>
      <w:divBdr>
        <w:top w:val="none" w:sz="0" w:space="0" w:color="auto"/>
        <w:left w:val="none" w:sz="0" w:space="0" w:color="auto"/>
        <w:bottom w:val="none" w:sz="0" w:space="0" w:color="auto"/>
        <w:right w:val="none" w:sz="0" w:space="0" w:color="auto"/>
      </w:divBdr>
      <w:divsChild>
        <w:div w:id="2057318043">
          <w:marLeft w:val="0"/>
          <w:marRight w:val="0"/>
          <w:marTop w:val="0"/>
          <w:marBottom w:val="0"/>
          <w:divBdr>
            <w:top w:val="none" w:sz="0" w:space="0" w:color="auto"/>
            <w:left w:val="none" w:sz="0" w:space="0" w:color="auto"/>
            <w:bottom w:val="none" w:sz="0" w:space="0" w:color="auto"/>
            <w:right w:val="none" w:sz="0" w:space="0" w:color="auto"/>
          </w:divBdr>
        </w:div>
      </w:divsChild>
    </w:div>
    <w:div w:id="616104370">
      <w:bodyDiv w:val="1"/>
      <w:marLeft w:val="0"/>
      <w:marRight w:val="0"/>
      <w:marTop w:val="0"/>
      <w:marBottom w:val="0"/>
      <w:divBdr>
        <w:top w:val="none" w:sz="0" w:space="0" w:color="auto"/>
        <w:left w:val="none" w:sz="0" w:space="0" w:color="auto"/>
        <w:bottom w:val="none" w:sz="0" w:space="0" w:color="auto"/>
        <w:right w:val="none" w:sz="0" w:space="0" w:color="auto"/>
      </w:divBdr>
    </w:div>
    <w:div w:id="1129976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sv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svg"/><Relationship Id="rId19" Type="http://schemas.openxmlformats.org/officeDocument/2006/relationships/image" Target="media/image12.sv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sv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3.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nfred\AppData\Local\Microsoft\Windows\INetCache\Content.Outlook\WJSCZK07\Unbenannte%20Anlage%2000007.dotx" TargetMode="External"/></Relationships>
</file>

<file path=word/theme/theme1.xml><?xml version="1.0" encoding="utf-8"?>
<a:theme xmlns:a="http://schemas.openxmlformats.org/drawingml/2006/main" name="Office">
  <a:themeElements>
    <a:clrScheme name="Andreasgemeinde Neu">
      <a:dk1>
        <a:srgbClr val="494847"/>
      </a:dk1>
      <a:lt1>
        <a:sysClr val="window" lastClr="FFFFFF"/>
      </a:lt1>
      <a:dk2>
        <a:srgbClr val="5C1881"/>
      </a:dk2>
      <a:lt2>
        <a:srgbClr val="E3DEF7"/>
      </a:lt2>
      <a:accent1>
        <a:srgbClr val="5C1881"/>
      </a:accent1>
      <a:accent2>
        <a:srgbClr val="8467AB"/>
      </a:accent2>
      <a:accent3>
        <a:srgbClr val="CDCBE7"/>
      </a:accent3>
      <a:accent4>
        <a:srgbClr val="FDD755"/>
      </a:accent4>
      <a:accent5>
        <a:srgbClr val="FFF7B6"/>
      </a:accent5>
      <a:accent6>
        <a:srgbClr val="5982DB"/>
      </a:accent6>
      <a:hlink>
        <a:srgbClr val="0066FF"/>
      </a:hlink>
      <a:folHlink>
        <a:srgbClr val="666699"/>
      </a:folHlink>
    </a:clrScheme>
    <a:fontScheme name="Andreasgemeinde">
      <a:majorFont>
        <a:latin typeface="Museo 300"/>
        <a:ea typeface=""/>
        <a:cs typeface=""/>
      </a:majorFont>
      <a:minorFont>
        <a:latin typeface="Source Sans Pr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607D1D-93BC-4DE6-BBF8-0119C543BC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Unbenannte Anlage 00007.dotx</Template>
  <TotalTime>0</TotalTime>
  <Pages>1</Pages>
  <Words>1885</Words>
  <Characters>11880</Characters>
  <Application>Microsoft Office Word</Application>
  <DocSecurity>0</DocSecurity>
  <Lines>99</Lines>
  <Paragraphs>27</Paragraphs>
  <ScaleCrop>false</ScaleCrop>
  <HeadingPairs>
    <vt:vector size="6" baseType="variant">
      <vt:variant>
        <vt:lpstr>Titel</vt:lpstr>
      </vt:variant>
      <vt:variant>
        <vt:i4>1</vt:i4>
      </vt:variant>
      <vt:variant>
        <vt:lpstr>Title</vt:lpstr>
      </vt:variant>
      <vt:variant>
        <vt:i4>1</vt:i4>
      </vt:variant>
      <vt:variant>
        <vt:lpstr>Headings</vt:lpstr>
      </vt:variant>
      <vt:variant>
        <vt:i4>2</vt:i4>
      </vt:variant>
    </vt:vector>
  </HeadingPairs>
  <TitlesOfParts>
    <vt:vector size="4" baseType="lpstr">
      <vt:lpstr/>
      <vt:lpstr/>
      <vt:lpstr>//Dies ist eine Headline</vt:lpstr>
      <vt:lpstr>    Die Subline dient zur inhaltlichen Unterstreichung der Headline</vt:lpstr>
    </vt:vector>
  </TitlesOfParts>
  <Company/>
  <LinksUpToDate>false</LinksUpToDate>
  <CharactersWithSpaces>13738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Manfred</dc:creator>
  <cp:lastModifiedBy>Manfred Kröcker</cp:lastModifiedBy>
  <cp:revision>9</cp:revision>
  <cp:lastPrinted>2017-12-09T11:30:00Z</cp:lastPrinted>
  <dcterms:created xsi:type="dcterms:W3CDTF">2019-02-18T20:11:00Z</dcterms:created>
  <dcterms:modified xsi:type="dcterms:W3CDTF">2019-02-23T13:29:00Z</dcterms:modified>
</cp:coreProperties>
</file>